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7A29E4" w14:textId="4F3BF0CB" w:rsidR="009932EC" w:rsidRDefault="005058E2" w:rsidP="005058E2">
      <w:pPr>
        <w:jc w:val="center"/>
        <w:sectPr w:rsidR="009932EC">
          <w:pgSz w:w="12240" w:h="15840"/>
          <w:pgMar w:top="1440" w:right="1440" w:bottom="1440" w:left="1440" w:header="720" w:footer="720" w:gutter="0"/>
          <w:cols w:space="720"/>
          <w:formProt w:val="0"/>
          <w:docGrid w:linePitch="360"/>
        </w:sectPr>
      </w:pPr>
      <w:r w:rsidRPr="005058E2">
        <w:rPr>
          <w:noProof/>
        </w:rPr>
        <w:drawing>
          <wp:inline distT="0" distB="0" distL="0" distR="0" wp14:anchorId="29AF6217" wp14:editId="3A5CEB7F">
            <wp:extent cx="5325218" cy="876422"/>
            <wp:effectExtent l="0" t="0" r="8890" b="0"/>
            <wp:docPr id="100435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35834" name=""/>
                    <pic:cNvPicPr/>
                  </pic:nvPicPr>
                  <pic:blipFill>
                    <a:blip r:embed="rId9"/>
                    <a:stretch>
                      <a:fillRect/>
                    </a:stretch>
                  </pic:blipFill>
                  <pic:spPr>
                    <a:xfrm>
                      <a:off x="0" y="0"/>
                      <a:ext cx="5325218" cy="876422"/>
                    </a:xfrm>
                    <a:prstGeom prst="rect">
                      <a:avLst/>
                    </a:prstGeom>
                  </pic:spPr>
                </pic:pic>
              </a:graphicData>
            </a:graphic>
          </wp:inline>
        </w:drawing>
      </w:r>
    </w:p>
    <w:p w14:paraId="1E9E891A" w14:textId="4506A6B7" w:rsidR="009932EC" w:rsidRPr="009932EC" w:rsidRDefault="009932EC" w:rsidP="009932EC">
      <w:pPr>
        <w:jc w:val="center"/>
        <w:rPr>
          <w:b/>
          <w:bCs/>
        </w:rPr>
      </w:pPr>
      <w:r w:rsidRPr="009932EC">
        <w:rPr>
          <w:b/>
          <w:bCs/>
        </w:rPr>
        <w:t>INVENTION DISC</w:t>
      </w:r>
      <w:r w:rsidR="00EE5CC3">
        <w:rPr>
          <w:b/>
          <w:bCs/>
        </w:rPr>
        <w:t>L</w:t>
      </w:r>
      <w:r w:rsidRPr="009932EC">
        <w:rPr>
          <w:b/>
          <w:bCs/>
        </w:rPr>
        <w:t>OSURE FORM</w:t>
      </w:r>
    </w:p>
    <w:p w14:paraId="77470DB7" w14:textId="19EF8BF6" w:rsidR="009932EC" w:rsidRPr="009932EC" w:rsidRDefault="009932EC" w:rsidP="009932EC">
      <w:r w:rsidRPr="08A59C38">
        <w:rPr>
          <w:b/>
          <w:bCs/>
        </w:rPr>
        <w:t>Instructions</w:t>
      </w:r>
      <w:r>
        <w:t xml:space="preserve">: Complete </w:t>
      </w:r>
      <w:r w:rsidR="00716AFB">
        <w:t xml:space="preserve">this </w:t>
      </w:r>
      <w:r w:rsidR="000D1098">
        <w:t>Invention Disclosure F</w:t>
      </w:r>
      <w:r>
        <w:t xml:space="preserve">orm </w:t>
      </w:r>
      <w:r w:rsidR="00716AFB">
        <w:t xml:space="preserve">to the best of </w:t>
      </w:r>
      <w:r>
        <w:t>your knowledge and abilities</w:t>
      </w:r>
      <w:r w:rsidR="00716AFB">
        <w:t>; it is acceptable to submit this form without completing all questions</w:t>
      </w:r>
      <w:r>
        <w:t>. If a question does not apply, please enter “N/A.” Submit the completed form, manuscript, posters</w:t>
      </w:r>
      <w:r w:rsidR="00716AFB">
        <w:t>, and any other related attachments</w:t>
      </w:r>
      <w:r>
        <w:t xml:space="preserve"> to </w:t>
      </w:r>
      <w:hyperlink r:id="rId10">
        <w:r w:rsidRPr="08A59C38">
          <w:rPr>
            <w:rStyle w:val="Hyperlink"/>
            <w:b/>
            <w:bCs/>
          </w:rPr>
          <w:t>patents@unt.edu</w:t>
        </w:r>
      </w:hyperlink>
    </w:p>
    <w:p w14:paraId="1F331373" w14:textId="560576BE" w:rsidR="00AC5D9F" w:rsidRPr="00923C98" w:rsidRDefault="00AC5D9F">
      <w:pPr>
        <w:rPr>
          <w:b/>
          <w:bCs/>
          <w:u w:val="single"/>
        </w:rPr>
      </w:pPr>
      <w:r w:rsidRPr="00923C98">
        <w:rPr>
          <w:b/>
          <w:bCs/>
          <w:u w:val="single"/>
        </w:rPr>
        <w:t>Technology Description</w:t>
      </w:r>
    </w:p>
    <w:p w14:paraId="487169DC" w14:textId="442418D5" w:rsidR="00AC5D9F" w:rsidRDefault="00AC5D9F" w:rsidP="00AC5D9F">
      <w:pPr>
        <w:pStyle w:val="ListParagraph"/>
        <w:numPr>
          <w:ilvl w:val="0"/>
          <w:numId w:val="3"/>
        </w:numPr>
      </w:pPr>
      <w:r>
        <w:t xml:space="preserve">Title of your invention  </w:t>
      </w:r>
    </w:p>
    <w:sdt>
      <w:sdtPr>
        <w:id w:val="765349290"/>
        <w:placeholder>
          <w:docPart w:val="DefaultPlaceholder_-1854013440"/>
        </w:placeholder>
        <w:showingPlcHdr/>
      </w:sdtPr>
      <w:sdtContent>
        <w:p w14:paraId="3163CD9D" w14:textId="79A433AB" w:rsidR="00AC5D9F" w:rsidRDefault="00EE5CC3" w:rsidP="00AC5D9F">
          <w:pPr>
            <w:pStyle w:val="ListParagraph"/>
          </w:pPr>
          <w:r w:rsidRPr="00E718EE">
            <w:rPr>
              <w:rStyle w:val="PlaceholderText"/>
              <w:highlight w:val="green"/>
            </w:rPr>
            <w:t>Click or tap here to enter text.</w:t>
          </w:r>
        </w:p>
      </w:sdtContent>
    </w:sdt>
    <w:p w14:paraId="4410332D" w14:textId="77777777" w:rsidR="00AC5D9F" w:rsidRDefault="00AC5D9F" w:rsidP="00AC5D9F">
      <w:pPr>
        <w:pStyle w:val="ListParagraph"/>
      </w:pPr>
    </w:p>
    <w:p w14:paraId="46343D33" w14:textId="5C1E3CD7" w:rsidR="000D1098" w:rsidRDefault="000D1098" w:rsidP="00AC5D9F">
      <w:pPr>
        <w:pStyle w:val="ListParagraph"/>
        <w:numPr>
          <w:ilvl w:val="0"/>
          <w:numId w:val="3"/>
        </w:numPr>
      </w:pPr>
      <w:r>
        <w:t xml:space="preserve">What is the current problem or unmet need that your invention addresses?  </w:t>
      </w:r>
    </w:p>
    <w:sdt>
      <w:sdtPr>
        <w:id w:val="135467596"/>
        <w:placeholder>
          <w:docPart w:val="178F1B88C99B49FAB4011ACAC5A09F7B"/>
        </w:placeholder>
        <w:showingPlcHdr/>
      </w:sdtPr>
      <w:sdtContent>
        <w:p w14:paraId="2579B72F" w14:textId="77777777" w:rsidR="00185C8F" w:rsidRDefault="00185C8F" w:rsidP="08A59C38">
          <w:pPr>
            <w:pStyle w:val="ListParagraph"/>
            <w:rPr>
              <w:rStyle w:val="PlaceholderText"/>
            </w:rPr>
          </w:pPr>
          <w:r w:rsidRPr="00E718EE">
            <w:rPr>
              <w:rStyle w:val="PlaceholderText"/>
              <w:highlight w:val="green"/>
            </w:rPr>
            <w:t>Click or tap here to enter text.</w:t>
          </w:r>
        </w:p>
      </w:sdtContent>
    </w:sdt>
    <w:p w14:paraId="046BAB6C" w14:textId="77777777" w:rsidR="000D1098" w:rsidRDefault="000D1098" w:rsidP="000D1098">
      <w:pPr>
        <w:pStyle w:val="ListParagraph"/>
      </w:pPr>
    </w:p>
    <w:p w14:paraId="1DFFF180" w14:textId="21BD3D26" w:rsidR="00AC5D9F" w:rsidRDefault="000D1098" w:rsidP="00AC5D9F">
      <w:pPr>
        <w:pStyle w:val="ListParagraph"/>
        <w:numPr>
          <w:ilvl w:val="0"/>
          <w:numId w:val="3"/>
        </w:numPr>
      </w:pPr>
      <w:r>
        <w:t>How does</w:t>
      </w:r>
      <w:r w:rsidR="00AC5D9F">
        <w:t xml:space="preserve"> the disclosed </w:t>
      </w:r>
      <w:r>
        <w:t>invention</w:t>
      </w:r>
      <w:r w:rsidR="00AC5D9F">
        <w:t xml:space="preserve"> </w:t>
      </w:r>
      <w:r>
        <w:t xml:space="preserve">provide a solution to the problem or need identified in question 2 above.  Please </w:t>
      </w:r>
      <w:r w:rsidR="00AC5D9F">
        <w:t>identify the main novel feature</w:t>
      </w:r>
      <w:r>
        <w:t>(</w:t>
      </w:r>
      <w:r w:rsidR="00AC5D9F">
        <w:t>s</w:t>
      </w:r>
      <w:r>
        <w:t>)</w:t>
      </w:r>
      <w:r w:rsidR="00AC5D9F">
        <w:t xml:space="preserve"> that distinguish it from other technologies, products, methods or approaches. </w:t>
      </w:r>
    </w:p>
    <w:sdt>
      <w:sdtPr>
        <w:id w:val="-1381621922"/>
        <w:placeholder>
          <w:docPart w:val="DefaultPlaceholder_-1854013440"/>
        </w:placeholder>
        <w:showingPlcHdr/>
      </w:sdtPr>
      <w:sdtContent>
        <w:p w14:paraId="64493B5C" w14:textId="7363215F" w:rsidR="00AC5D9F" w:rsidRDefault="00EE5CC3" w:rsidP="00AC5D9F">
          <w:pPr>
            <w:pStyle w:val="ListParagraph"/>
          </w:pPr>
          <w:r w:rsidRPr="00E718EE">
            <w:rPr>
              <w:rStyle w:val="PlaceholderText"/>
              <w:highlight w:val="green"/>
            </w:rPr>
            <w:t>Click or tap here to enter text.</w:t>
          </w:r>
        </w:p>
      </w:sdtContent>
    </w:sdt>
    <w:p w14:paraId="361B96D2" w14:textId="77777777" w:rsidR="00AC5D9F" w:rsidRDefault="00AC5D9F" w:rsidP="00AC5D9F">
      <w:pPr>
        <w:pStyle w:val="ListParagraph"/>
      </w:pPr>
    </w:p>
    <w:p w14:paraId="09F8FF37" w14:textId="3CA00C88" w:rsidR="000D1098" w:rsidRDefault="000D1098" w:rsidP="00AE3D95">
      <w:pPr>
        <w:pStyle w:val="ListParagraph"/>
        <w:numPr>
          <w:ilvl w:val="0"/>
          <w:numId w:val="3"/>
        </w:numPr>
      </w:pPr>
      <w:r>
        <w:t>What is the stage of development of the disclosed technology?</w:t>
      </w:r>
    </w:p>
    <w:sdt>
      <w:sdtPr>
        <w:id w:val="1799027088"/>
        <w:placeholder>
          <w:docPart w:val="0B67EF2883D646F9A628D0F914617432"/>
        </w:placeholder>
        <w:showingPlcHdr/>
      </w:sdtPr>
      <w:sdtContent>
        <w:p w14:paraId="4163401A" w14:textId="77777777" w:rsidR="00185C8F" w:rsidRDefault="00185C8F" w:rsidP="08A59C38">
          <w:pPr>
            <w:pStyle w:val="ListParagraph"/>
            <w:rPr>
              <w:rStyle w:val="PlaceholderText"/>
            </w:rPr>
          </w:pPr>
          <w:r w:rsidRPr="00E718EE">
            <w:rPr>
              <w:rStyle w:val="PlaceholderText"/>
              <w:highlight w:val="green"/>
            </w:rPr>
            <w:t>Click or tap here to enter text.</w:t>
          </w:r>
        </w:p>
      </w:sdtContent>
    </w:sdt>
    <w:p w14:paraId="0C196CF1" w14:textId="77777777" w:rsidR="00185C8F" w:rsidRDefault="00185C8F" w:rsidP="08A59C38">
      <w:pPr>
        <w:pStyle w:val="ListParagraph"/>
      </w:pPr>
    </w:p>
    <w:p w14:paraId="6DD8E7C7" w14:textId="4CBD01C0" w:rsidR="00AE3D95" w:rsidRPr="00AE3D95" w:rsidRDefault="00AE3D95" w:rsidP="00AE3D95">
      <w:pPr>
        <w:pStyle w:val="ListParagraph"/>
        <w:numPr>
          <w:ilvl w:val="0"/>
          <w:numId w:val="3"/>
        </w:numPr>
      </w:pPr>
      <w:r w:rsidRPr="00AE3D95">
        <w:t xml:space="preserve">Check any applicable boxes below that apply to the disclosed technology and provide associated information: </w:t>
      </w:r>
    </w:p>
    <w:p w14:paraId="3540C07E" w14:textId="504CB3A0" w:rsidR="00AE3D95" w:rsidRPr="00AE3D95" w:rsidRDefault="00000000" w:rsidP="00AE3D95">
      <w:pPr>
        <w:pStyle w:val="ListParagraph"/>
      </w:pPr>
      <w:sdt>
        <w:sdtPr>
          <w:id w:val="367267672"/>
          <w14:checkbox>
            <w14:checked w14:val="0"/>
            <w14:checkedState w14:val="2612" w14:font="MS Gothic"/>
            <w14:uncheckedState w14:val="2610" w14:font="MS Gothic"/>
          </w14:checkbox>
        </w:sdtPr>
        <w:sdtContent>
          <w:r w:rsidR="007D1411">
            <w:rPr>
              <w:rFonts w:ascii="MS Gothic" w:eastAsia="MS Gothic" w:hAnsi="MS Gothic" w:hint="eastAsia"/>
            </w:rPr>
            <w:t>☐</w:t>
          </w:r>
        </w:sdtContent>
      </w:sdt>
      <w:r w:rsidR="00AE3D95">
        <w:t xml:space="preserve"> The technology is or includes a device</w:t>
      </w:r>
      <w:r w:rsidR="00F62C12">
        <w:t xml:space="preserve"> (please provide available </w:t>
      </w:r>
      <w:r w:rsidR="00AE3D95">
        <w:t>diagram</w:t>
      </w:r>
      <w:r w:rsidR="00F62C12">
        <w:t>s</w:t>
      </w:r>
      <w:r w:rsidR="00AE3D95">
        <w:t>/drawings of the device, labeling and detailing its principal components</w:t>
      </w:r>
      <w:r w:rsidR="00F62C12">
        <w:t>)</w:t>
      </w:r>
      <w:r w:rsidR="00AE3D95">
        <w:t>.</w:t>
      </w:r>
    </w:p>
    <w:p w14:paraId="10257DB7" w14:textId="0EFC4829" w:rsidR="00AE3D95" w:rsidRPr="00AE3D95" w:rsidRDefault="00000000" w:rsidP="002C3111">
      <w:pPr>
        <w:ind w:left="720" w:firstLine="24"/>
      </w:pPr>
      <w:sdt>
        <w:sdtPr>
          <w:id w:val="-1490394956"/>
          <w14:checkbox>
            <w14:checked w14:val="0"/>
            <w14:checkedState w14:val="2612" w14:font="MS Gothic"/>
            <w14:uncheckedState w14:val="2610" w14:font="MS Gothic"/>
          </w14:checkbox>
        </w:sdtPr>
        <w:sdtContent>
          <w:r w:rsidR="00AE3D95" w:rsidRPr="241C9F15">
            <w:rPr>
              <w:rFonts w:ascii="MS Gothic" w:eastAsia="MS Gothic" w:hAnsi="MS Gothic"/>
            </w:rPr>
            <w:t>☐</w:t>
          </w:r>
        </w:sdtContent>
      </w:sdt>
      <w:r w:rsidR="00AE3D95">
        <w:t xml:space="preserve"> The technology is or includes a process, method, or algorithm</w:t>
      </w:r>
      <w:r w:rsidR="00F62C12">
        <w:t xml:space="preserve"> (please provide available </w:t>
      </w:r>
      <w:r w:rsidR="00AE3D95">
        <w:t>flow chart</w:t>
      </w:r>
      <w:r w:rsidR="00F62C12">
        <w:t>s</w:t>
      </w:r>
      <w:r w:rsidR="009932EC">
        <w:t xml:space="preserve"> </w:t>
      </w:r>
      <w:r w:rsidR="00AE3D95">
        <w:t>detailing the steps of the process, method, or algorithm</w:t>
      </w:r>
      <w:proofErr w:type="gramStart"/>
      <w:r w:rsidR="00F62C12">
        <w:t>).</w:t>
      </w:r>
      <w:r w:rsidR="00AE3D95">
        <w:t>.</w:t>
      </w:r>
      <w:proofErr w:type="gramEnd"/>
    </w:p>
    <w:p w14:paraId="09548417" w14:textId="7090854A" w:rsidR="00AE3D95" w:rsidRPr="00AE3D95" w:rsidRDefault="00000000" w:rsidP="00AE3D95">
      <w:pPr>
        <w:pStyle w:val="ListParagraph"/>
      </w:pPr>
      <w:sdt>
        <w:sdtPr>
          <w:id w:val="2063675923"/>
          <w14:checkbox>
            <w14:checked w14:val="0"/>
            <w14:checkedState w14:val="2612" w14:font="MS Gothic"/>
            <w14:uncheckedState w14:val="2610" w14:font="MS Gothic"/>
          </w14:checkbox>
        </w:sdtPr>
        <w:sdtContent>
          <w:r w:rsidR="00737307">
            <w:rPr>
              <w:rFonts w:ascii="MS Gothic" w:eastAsia="MS Gothic" w:hAnsi="MS Gothic" w:hint="eastAsia"/>
            </w:rPr>
            <w:t>☐</w:t>
          </w:r>
        </w:sdtContent>
      </w:sdt>
      <w:proofErr w:type="gramStart"/>
      <w:r w:rsidR="00AE3D95">
        <w:t>The technology</w:t>
      </w:r>
      <w:proofErr w:type="gramEnd"/>
      <w:r w:rsidR="00AE3D95">
        <w:t xml:space="preserve"> is or includes a composition of matter</w:t>
      </w:r>
      <w:r w:rsidR="00F62C12">
        <w:t xml:space="preserve"> (please provide available </w:t>
      </w:r>
      <w:r w:rsidR="00AE3D95">
        <w:t xml:space="preserve"> chemical description</w:t>
      </w:r>
      <w:r w:rsidR="00F62C12">
        <w:t>s</w:t>
      </w:r>
      <w:r w:rsidR="00AE3D95">
        <w:t xml:space="preserve"> (i.e., structure, sequence, and/or formula) and the method of synthesis</w:t>
      </w:r>
      <w:r w:rsidR="00F62C12">
        <w:t>)</w:t>
      </w:r>
      <w:r w:rsidR="00AE3D95">
        <w:t>.</w:t>
      </w:r>
    </w:p>
    <w:p w14:paraId="57587D8B" w14:textId="532BC1C6" w:rsidR="00AC5E35" w:rsidRDefault="00AC5E35" w:rsidP="00822B64"/>
    <w:p w14:paraId="23E87900" w14:textId="11E944BB" w:rsidR="00AC5E35" w:rsidRPr="00923C98" w:rsidRDefault="00AC5E35" w:rsidP="001D6E41">
      <w:pPr>
        <w:spacing w:after="120"/>
        <w:rPr>
          <w:b/>
          <w:bCs/>
          <w:u w:val="single"/>
        </w:rPr>
      </w:pPr>
      <w:r w:rsidRPr="00923C98">
        <w:rPr>
          <w:b/>
          <w:bCs/>
          <w:u w:val="single"/>
        </w:rPr>
        <w:lastRenderedPageBreak/>
        <w:t>Market Considerations</w:t>
      </w:r>
    </w:p>
    <w:p w14:paraId="07B826D2" w14:textId="08D5B1D2" w:rsidR="00AC5E35" w:rsidRDefault="000D1098" w:rsidP="00AE3D95">
      <w:r>
        <w:t>Please</w:t>
      </w:r>
      <w:r w:rsidR="00B70791">
        <w:t xml:space="preserve"> provide market knowledge to </w:t>
      </w:r>
      <w:r w:rsidR="00AC5E35">
        <w:t xml:space="preserve"> assist in the process of evaluating the invention. </w:t>
      </w:r>
      <w:r w:rsidR="00AE3D95">
        <w:t xml:space="preserve"> </w:t>
      </w:r>
      <w:r w:rsidR="00B70791">
        <w:t xml:space="preserve">The Innovation &amp; Commercialization </w:t>
      </w:r>
      <w:r w:rsidR="00AE3D95">
        <w:t xml:space="preserve">team will conduct further review of the potential market during the evaluation. </w:t>
      </w:r>
    </w:p>
    <w:p w14:paraId="431849C2" w14:textId="6E909E20" w:rsidR="00923C98" w:rsidRDefault="00923C98" w:rsidP="003C29D4">
      <w:pPr>
        <w:numPr>
          <w:ilvl w:val="0"/>
          <w:numId w:val="3"/>
        </w:numPr>
        <w:spacing w:after="0"/>
      </w:pPr>
      <w:r>
        <w:t xml:space="preserve">What </w:t>
      </w:r>
      <w:r w:rsidR="00185C8F">
        <w:t xml:space="preserve">competing products or other </w:t>
      </w:r>
      <w:r>
        <w:t>current solutions exist to solve the problems or needs that you identified, and how do the unique features of your disclosed technology differ from the current solutions?</w:t>
      </w:r>
    </w:p>
    <w:sdt>
      <w:sdtPr>
        <w:id w:val="-1421633578"/>
        <w:placeholder>
          <w:docPart w:val="DefaultPlaceholder_-1854013440"/>
        </w:placeholder>
        <w:showingPlcHdr/>
      </w:sdtPr>
      <w:sdtContent>
        <w:p w14:paraId="21624360" w14:textId="25407FA1" w:rsidR="00923C98" w:rsidRDefault="00923C98" w:rsidP="00923C98">
          <w:pPr>
            <w:pStyle w:val="ListParagraph"/>
          </w:pPr>
          <w:r w:rsidRPr="00E718EE">
            <w:rPr>
              <w:rStyle w:val="PlaceholderText"/>
              <w:highlight w:val="green"/>
            </w:rPr>
            <w:t>Click or tap here to enter text.</w:t>
          </w:r>
        </w:p>
      </w:sdtContent>
    </w:sdt>
    <w:p w14:paraId="3A9A1BD1" w14:textId="77777777" w:rsidR="00923C98" w:rsidRDefault="00923C98" w:rsidP="00923C98">
      <w:pPr>
        <w:pStyle w:val="ListParagraph"/>
      </w:pPr>
    </w:p>
    <w:p w14:paraId="75AB8CB3" w14:textId="2C80B52D" w:rsidR="00923C98" w:rsidRDefault="00923C98" w:rsidP="00923C98">
      <w:pPr>
        <w:pStyle w:val="ListParagraph"/>
        <w:numPr>
          <w:ilvl w:val="0"/>
          <w:numId w:val="3"/>
        </w:numPr>
      </w:pPr>
      <w:r w:rsidRPr="00923C98">
        <w:t>Provide us with a list of companies and contacts (if any) you believe might be interested in the technology you are disclosing.</w:t>
      </w:r>
    </w:p>
    <w:sdt>
      <w:sdtPr>
        <w:id w:val="2074698518"/>
        <w:placeholder>
          <w:docPart w:val="DefaultPlaceholder_-1854013440"/>
        </w:placeholder>
        <w:showingPlcHdr/>
      </w:sdtPr>
      <w:sdtContent>
        <w:p w14:paraId="3A53633C" w14:textId="47C61826" w:rsidR="00923C98" w:rsidRDefault="00923C98" w:rsidP="00923C98">
          <w:pPr>
            <w:pStyle w:val="ListParagraph"/>
          </w:pPr>
          <w:r w:rsidRPr="00E718EE">
            <w:rPr>
              <w:rStyle w:val="PlaceholderText"/>
              <w:highlight w:val="green"/>
            </w:rPr>
            <w:t>Click or tap here to enter text.</w:t>
          </w:r>
        </w:p>
      </w:sdtContent>
    </w:sdt>
    <w:p w14:paraId="59C8C95A" w14:textId="7A81E40B" w:rsidR="00923C98" w:rsidRDefault="004E7E68" w:rsidP="001D6E41">
      <w:pPr>
        <w:spacing w:after="120"/>
        <w:rPr>
          <w:b/>
          <w:bCs/>
          <w:u w:val="single"/>
        </w:rPr>
      </w:pPr>
      <w:r w:rsidRPr="241C9F15">
        <w:rPr>
          <w:b/>
          <w:bCs/>
          <w:u w:val="single"/>
        </w:rPr>
        <w:t>Public Disclosure</w:t>
      </w:r>
      <w:r w:rsidR="00B70791" w:rsidRPr="241C9F15">
        <w:rPr>
          <w:b/>
          <w:bCs/>
          <w:u w:val="single"/>
        </w:rPr>
        <w:t>, Export Control,</w:t>
      </w:r>
      <w:r w:rsidRPr="241C9F15">
        <w:rPr>
          <w:b/>
          <w:bCs/>
          <w:u w:val="single"/>
        </w:rPr>
        <w:t xml:space="preserve"> and Other Details</w:t>
      </w:r>
    </w:p>
    <w:p w14:paraId="1FF05681" w14:textId="68BE177A" w:rsidR="004E7E68" w:rsidRDefault="004E7E68" w:rsidP="004E7E68">
      <w:pPr>
        <w:pStyle w:val="ListParagraph"/>
        <w:numPr>
          <w:ilvl w:val="0"/>
          <w:numId w:val="3"/>
        </w:numPr>
      </w:pPr>
      <w:r w:rsidRPr="004E7E68">
        <w:t xml:space="preserve">Have you disclosed, or do you plan to disclose, the unique feature(s) described above to any party external to the </w:t>
      </w:r>
      <w:r>
        <w:t>UNT</w:t>
      </w:r>
      <w:r w:rsidRPr="004E7E68">
        <w:t xml:space="preserve"> System</w:t>
      </w:r>
      <w:r>
        <w:t>s</w:t>
      </w:r>
      <w:r w:rsidRPr="004E7E68">
        <w:t xml:space="preserve"> (e.g., company, university, conference abstract/presentation/poster, seminar, journal publication, etc.)?</w:t>
      </w:r>
    </w:p>
    <w:p w14:paraId="1B7CB3B5" w14:textId="6A74A577" w:rsidR="004E7E68" w:rsidRDefault="00000000" w:rsidP="004E7E68">
      <w:pPr>
        <w:pStyle w:val="ListParagraph"/>
      </w:pPr>
      <w:sdt>
        <w:sdtPr>
          <w:id w:val="206926370"/>
          <w14:checkbox>
            <w14:checked w14:val="0"/>
            <w14:checkedState w14:val="2612" w14:font="MS Gothic"/>
            <w14:uncheckedState w14:val="2610" w14:font="MS Gothic"/>
          </w14:checkbox>
        </w:sdtPr>
        <w:sdtContent>
          <w:r w:rsidR="004E7E68">
            <w:rPr>
              <w:rFonts w:ascii="MS Gothic" w:eastAsia="MS Gothic" w:hAnsi="MS Gothic" w:hint="eastAsia"/>
            </w:rPr>
            <w:t>☐</w:t>
          </w:r>
        </w:sdtContent>
      </w:sdt>
      <w:r w:rsidR="004E7E68">
        <w:t xml:space="preserve"> Yes              </w:t>
      </w:r>
      <w:sdt>
        <w:sdtPr>
          <w:id w:val="1431247034"/>
          <w14:checkbox>
            <w14:checked w14:val="0"/>
            <w14:checkedState w14:val="2612" w14:font="MS Gothic"/>
            <w14:uncheckedState w14:val="2610" w14:font="MS Gothic"/>
          </w14:checkbox>
        </w:sdtPr>
        <w:sdtContent>
          <w:r w:rsidR="004E7E68">
            <w:rPr>
              <w:rFonts w:ascii="MS Gothic" w:eastAsia="MS Gothic" w:hAnsi="MS Gothic" w:hint="eastAsia"/>
            </w:rPr>
            <w:t>☐</w:t>
          </w:r>
        </w:sdtContent>
      </w:sdt>
      <w:r w:rsidR="004E7E68">
        <w:t>No</w:t>
      </w:r>
    </w:p>
    <w:p w14:paraId="61E6AD67" w14:textId="14817483" w:rsidR="004E7E68" w:rsidRDefault="004E7E68" w:rsidP="004E7E68">
      <w:pPr>
        <w:pStyle w:val="ListParagraph"/>
      </w:pPr>
      <w:r>
        <w:t>If yes, to whom and when?</w:t>
      </w:r>
    </w:p>
    <w:sdt>
      <w:sdtPr>
        <w:id w:val="-1299526304"/>
        <w:placeholder>
          <w:docPart w:val="DefaultPlaceholder_-1854013440"/>
        </w:placeholder>
        <w:showingPlcHdr/>
      </w:sdtPr>
      <w:sdtContent>
        <w:p w14:paraId="544D44EA" w14:textId="2084EF62" w:rsidR="004E7E68" w:rsidRDefault="004E7E68" w:rsidP="004E7E68">
          <w:pPr>
            <w:pStyle w:val="ListParagraph"/>
          </w:pPr>
          <w:r w:rsidRPr="00E718EE">
            <w:rPr>
              <w:rStyle w:val="PlaceholderText"/>
              <w:highlight w:val="green"/>
              <w:bdr w:val="single" w:sz="4" w:space="0" w:color="auto"/>
            </w:rPr>
            <w:t>Click or tap here to enter text.</w:t>
          </w:r>
        </w:p>
      </w:sdtContent>
    </w:sdt>
    <w:p w14:paraId="1234BE44" w14:textId="3C167A1E" w:rsidR="004E7E68" w:rsidRDefault="004E7E68" w:rsidP="001C53D9">
      <w:pPr>
        <w:numPr>
          <w:ilvl w:val="0"/>
          <w:numId w:val="3"/>
        </w:numPr>
        <w:spacing w:after="0"/>
      </w:pPr>
      <w:r>
        <w:t>Does the disclosed technology have military, space, nuclear, proliferation, or chemical and biological weapons applications?</w:t>
      </w:r>
    </w:p>
    <w:sdt>
      <w:sdtPr>
        <w:id w:val="-763770941"/>
        <w:placeholder>
          <w:docPart w:val="DefaultPlaceholder_-1854013440"/>
        </w:placeholder>
        <w:showingPlcHdr/>
      </w:sdtPr>
      <w:sdtContent>
        <w:p w14:paraId="2A62CCC8" w14:textId="79D22958" w:rsidR="004E7E68" w:rsidRDefault="004E7E68" w:rsidP="004E7E68">
          <w:pPr>
            <w:pStyle w:val="ListParagraph"/>
          </w:pPr>
          <w:r w:rsidRPr="00E718EE">
            <w:rPr>
              <w:rStyle w:val="PlaceholderText"/>
              <w:highlight w:val="green"/>
            </w:rPr>
            <w:t>Click or tap here to enter text.</w:t>
          </w:r>
        </w:p>
      </w:sdtContent>
    </w:sdt>
    <w:p w14:paraId="0AA8330A" w14:textId="33442DE3" w:rsidR="00E27CDD" w:rsidRPr="00E27CDD" w:rsidRDefault="00E27CDD" w:rsidP="001C53D9">
      <w:pPr>
        <w:spacing w:after="120"/>
        <w:rPr>
          <w:b/>
          <w:bCs/>
          <w:u w:val="single"/>
        </w:rPr>
      </w:pPr>
      <w:r w:rsidRPr="00E27CDD">
        <w:rPr>
          <w:b/>
          <w:bCs/>
          <w:u w:val="single"/>
        </w:rPr>
        <w:t>Funding</w:t>
      </w:r>
    </w:p>
    <w:p w14:paraId="7E9BB227" w14:textId="704523C7" w:rsidR="00E27CDD" w:rsidRPr="00E27CDD" w:rsidRDefault="00E27CDD" w:rsidP="00E27CDD">
      <w:pPr>
        <w:pStyle w:val="ListParagraph"/>
        <w:numPr>
          <w:ilvl w:val="0"/>
          <w:numId w:val="3"/>
        </w:numPr>
      </w:pPr>
      <w:r>
        <w:t xml:space="preserve">Identify all funding sources </w:t>
      </w:r>
      <w:r w:rsidR="008F4528">
        <w:t xml:space="preserve">that </w:t>
      </w:r>
      <w:r>
        <w:t xml:space="preserve">were used to conceive of or develop the technology you are disclosing. </w:t>
      </w:r>
    </w:p>
    <w:p w14:paraId="33B8AF74" w14:textId="2CEB1415" w:rsidR="00E27CDD" w:rsidRDefault="00E27CDD" w:rsidP="00E27CDD">
      <w:pPr>
        <w:pStyle w:val="ListParagraph"/>
        <w:numPr>
          <w:ilvl w:val="0"/>
          <w:numId w:val="7"/>
        </w:numPr>
      </w:pPr>
      <w:r w:rsidRPr="00E27CDD">
        <w:t>Describe the internal resources that were used in the development of the technology you are disclosing:</w:t>
      </w:r>
    </w:p>
    <w:sdt>
      <w:sdtPr>
        <w:id w:val="-1186199649"/>
        <w:placeholder>
          <w:docPart w:val="DefaultPlaceholder_-1854013440"/>
        </w:placeholder>
        <w:showingPlcHdr/>
      </w:sdtPr>
      <w:sdtContent>
        <w:p w14:paraId="27EF947E" w14:textId="4D247A62" w:rsidR="00E27CDD" w:rsidRDefault="00E27CDD" w:rsidP="00E27CDD">
          <w:pPr>
            <w:pStyle w:val="ListParagraph"/>
            <w:ind w:left="1080"/>
          </w:pPr>
          <w:r w:rsidRPr="00E718EE">
            <w:rPr>
              <w:rStyle w:val="PlaceholderText"/>
              <w:highlight w:val="green"/>
            </w:rPr>
            <w:t>Click or tap here to enter text.</w:t>
          </w:r>
        </w:p>
      </w:sdtContent>
    </w:sdt>
    <w:p w14:paraId="6CBFD57C" w14:textId="7BCDCBB6" w:rsidR="004E7E68" w:rsidRDefault="00E27CDD" w:rsidP="00E27CDD">
      <w:pPr>
        <w:pStyle w:val="ListParagraph"/>
        <w:numPr>
          <w:ilvl w:val="0"/>
          <w:numId w:val="7"/>
        </w:numPr>
      </w:pPr>
      <w:r w:rsidRPr="00E27CDD">
        <w:t>Identify all external sources of funding used in the conception and development of the technology you are disclosing; include grant numbers or other unique identifiers:</w:t>
      </w:r>
    </w:p>
    <w:p w14:paraId="427F0A42" w14:textId="77777777" w:rsidR="00E27CDD" w:rsidRDefault="00E27CDD" w:rsidP="00E27CDD">
      <w:pPr>
        <w:pStyle w:val="ListParagraph"/>
        <w:ind w:left="1080"/>
      </w:pPr>
    </w:p>
    <w:p w14:paraId="53E390EE" w14:textId="4AA73DB7" w:rsidR="00E27CDD" w:rsidRDefault="00E27CDD" w:rsidP="00E27CDD">
      <w:pPr>
        <w:pStyle w:val="ListParagraph"/>
        <w:ind w:left="1080"/>
      </w:pPr>
      <w:r w:rsidRPr="00E27CDD">
        <w:t>Name of Funding Agency/Entity</w:t>
      </w:r>
      <w:r w:rsidR="001C53D9">
        <w:t>, Award ID, and/or Project ID</w:t>
      </w:r>
    </w:p>
    <w:p w14:paraId="6E68F0C9" w14:textId="210CF476" w:rsidR="00E27CDD" w:rsidRPr="00E27CDD" w:rsidRDefault="00000000" w:rsidP="00E27CDD">
      <w:pPr>
        <w:pStyle w:val="ListParagraph"/>
        <w:ind w:left="1080"/>
      </w:pPr>
      <w:sdt>
        <w:sdtPr>
          <w:id w:val="-1172724148"/>
          <w:placeholder>
            <w:docPart w:val="DefaultPlaceholder_-1854013440"/>
          </w:placeholder>
          <w:showingPlcHdr/>
        </w:sdtPr>
        <w:sdtContent>
          <w:r w:rsidR="00E27CDD" w:rsidRPr="00E718EE">
            <w:rPr>
              <w:rStyle w:val="PlaceholderText"/>
              <w:highlight w:val="green"/>
            </w:rPr>
            <w:t>Click or tap here to enter text.</w:t>
          </w:r>
        </w:sdtContent>
      </w:sdt>
    </w:p>
    <w:p w14:paraId="176A2296" w14:textId="77777777" w:rsidR="00EE5CC3" w:rsidRDefault="00EE5CC3" w:rsidP="00E27CDD">
      <w:pPr>
        <w:pStyle w:val="ListParagraph"/>
        <w:ind w:left="1080"/>
      </w:pPr>
    </w:p>
    <w:p w14:paraId="0581545D" w14:textId="677EB3D6" w:rsidR="00621B82" w:rsidRDefault="00621B82" w:rsidP="001C53D9">
      <w:pPr>
        <w:sectPr w:rsidR="00621B82" w:rsidSect="002C3111">
          <w:type w:val="continuous"/>
          <w:pgSz w:w="12240" w:h="15840"/>
          <w:pgMar w:top="1296" w:right="1296" w:bottom="1296" w:left="1296" w:header="720" w:footer="720" w:gutter="0"/>
          <w:cols w:space="720"/>
          <w:docGrid w:linePitch="360"/>
        </w:sectPr>
      </w:pPr>
    </w:p>
    <w:p w14:paraId="14479287" w14:textId="00495895" w:rsidR="004E7E68" w:rsidRPr="006264CE" w:rsidRDefault="006264CE" w:rsidP="004E7E68">
      <w:pPr>
        <w:rPr>
          <w:b/>
          <w:bCs/>
          <w:u w:val="single"/>
        </w:rPr>
      </w:pPr>
      <w:r w:rsidRPr="006264CE">
        <w:rPr>
          <w:b/>
          <w:bCs/>
          <w:u w:val="single"/>
        </w:rPr>
        <w:lastRenderedPageBreak/>
        <w:t>Inventorship</w:t>
      </w:r>
    </w:p>
    <w:p w14:paraId="2DC22DC1" w14:textId="0EAD6F9A" w:rsidR="006264CE" w:rsidRPr="006264CE" w:rsidRDefault="006264CE" w:rsidP="006264CE">
      <w:pPr>
        <w:pStyle w:val="ListParagraph"/>
        <w:numPr>
          <w:ilvl w:val="0"/>
          <w:numId w:val="3"/>
        </w:numPr>
      </w:pPr>
      <w:r>
        <w:t>Identify individuals who conceived the unique features of the disclosed technology described above.</w:t>
      </w:r>
      <w:r w:rsidR="008F4528">
        <w:t xml:space="preserve">  Please identify inventors as employees of UNT, Non-UNT employees, or students.  </w:t>
      </w:r>
      <w:r>
        <w:t xml:space="preserve"> </w:t>
      </w:r>
    </w:p>
    <w:p w14:paraId="23470128" w14:textId="33D84356" w:rsidR="008F4528" w:rsidRDefault="008F4528" w:rsidP="00737307">
      <w:pPr>
        <w:rPr>
          <w:u w:val="single"/>
        </w:rPr>
      </w:pPr>
      <w:r w:rsidRPr="241C9F15">
        <w:rPr>
          <w:u w:val="single"/>
        </w:rPr>
        <w:t>List of Inventors</w:t>
      </w:r>
    </w:p>
    <w:p w14:paraId="2A03CD3B" w14:textId="4B10C066" w:rsidR="00822B64" w:rsidRDefault="00E57519" w:rsidP="00737307">
      <w:pPr>
        <w:sectPr w:rsidR="00822B64" w:rsidSect="009932EC">
          <w:type w:val="continuous"/>
          <w:pgSz w:w="12240" w:h="15840"/>
          <w:pgMar w:top="1440" w:right="1440" w:bottom="1440" w:left="1440" w:header="720" w:footer="720" w:gutter="0"/>
          <w:cols w:space="720"/>
          <w:docGrid w:linePitch="360"/>
        </w:sectPr>
      </w:pPr>
      <w:r w:rsidRPr="00C749B1">
        <w:rPr>
          <w:i/>
          <w:iCs/>
        </w:rPr>
        <w:t xml:space="preserve">UNT and </w:t>
      </w:r>
      <w:proofErr w:type="spellStart"/>
      <w:proofErr w:type="gramStart"/>
      <w:r w:rsidRPr="00C749B1">
        <w:rPr>
          <w:i/>
          <w:iCs/>
        </w:rPr>
        <w:t>non UNT</w:t>
      </w:r>
      <w:proofErr w:type="spellEnd"/>
      <w:proofErr w:type="gramEnd"/>
      <w:r w:rsidRPr="00C749B1">
        <w:rPr>
          <w:i/>
          <w:iCs/>
        </w:rPr>
        <w:t xml:space="preserve"> employees</w:t>
      </w:r>
      <w:r>
        <w:t xml:space="preserve">, please fill this table. </w:t>
      </w:r>
      <w:r w:rsidR="00922262">
        <w:t>For non-UNT employees please fill out the Institution colum</w:t>
      </w:r>
      <w:r w:rsidR="00611154">
        <w:t>n</w:t>
      </w:r>
    </w:p>
    <w:tbl>
      <w:tblPr>
        <w:tblStyle w:val="TableGrid"/>
        <w:tblW w:w="10530" w:type="dxa"/>
        <w:tblInd w:w="-545" w:type="dxa"/>
        <w:tblLook w:val="04A0" w:firstRow="1" w:lastRow="0" w:firstColumn="1" w:lastColumn="0" w:noHBand="0" w:noVBand="1"/>
      </w:tblPr>
      <w:tblGrid>
        <w:gridCol w:w="1440"/>
        <w:gridCol w:w="810"/>
        <w:gridCol w:w="1292"/>
        <w:gridCol w:w="1053"/>
        <w:gridCol w:w="1261"/>
        <w:gridCol w:w="1225"/>
        <w:gridCol w:w="1543"/>
        <w:gridCol w:w="1906"/>
      </w:tblGrid>
      <w:tr w:rsidR="00F02D8B" w14:paraId="31C93239" w14:textId="51229159" w:rsidTr="00822B64">
        <w:tc>
          <w:tcPr>
            <w:tcW w:w="1440" w:type="dxa"/>
          </w:tcPr>
          <w:p w14:paraId="7604135A" w14:textId="77777777" w:rsidR="00F02D8B" w:rsidRDefault="00F02D8B" w:rsidP="005741B0">
            <w:pPr>
              <w:rPr>
                <w:u w:val="single"/>
              </w:rPr>
            </w:pPr>
            <w:r w:rsidRPr="241C9F15">
              <w:rPr>
                <w:u w:val="single"/>
              </w:rPr>
              <w:t>First Name</w:t>
            </w:r>
          </w:p>
        </w:tc>
        <w:tc>
          <w:tcPr>
            <w:tcW w:w="810" w:type="dxa"/>
          </w:tcPr>
          <w:p w14:paraId="15675567" w14:textId="77777777" w:rsidR="00F02D8B" w:rsidRDefault="00F02D8B" w:rsidP="005741B0">
            <w:pPr>
              <w:rPr>
                <w:u w:val="single"/>
              </w:rPr>
            </w:pPr>
            <w:r w:rsidRPr="241C9F15">
              <w:rPr>
                <w:u w:val="single"/>
              </w:rPr>
              <w:t>MI</w:t>
            </w:r>
          </w:p>
        </w:tc>
        <w:tc>
          <w:tcPr>
            <w:tcW w:w="1292" w:type="dxa"/>
          </w:tcPr>
          <w:p w14:paraId="3844094A" w14:textId="77777777" w:rsidR="00F02D8B" w:rsidRDefault="00F02D8B" w:rsidP="005741B0">
            <w:pPr>
              <w:rPr>
                <w:u w:val="single"/>
              </w:rPr>
            </w:pPr>
            <w:r w:rsidRPr="241C9F15">
              <w:rPr>
                <w:u w:val="single"/>
              </w:rPr>
              <w:t>Last Name</w:t>
            </w:r>
          </w:p>
        </w:tc>
        <w:tc>
          <w:tcPr>
            <w:tcW w:w="1053" w:type="dxa"/>
          </w:tcPr>
          <w:p w14:paraId="2525308E" w14:textId="77777777" w:rsidR="00F02D8B" w:rsidRDefault="00F02D8B" w:rsidP="005741B0">
            <w:pPr>
              <w:rPr>
                <w:u w:val="single"/>
              </w:rPr>
            </w:pPr>
            <w:r w:rsidRPr="241C9F15">
              <w:rPr>
                <w:u w:val="single"/>
              </w:rPr>
              <w:t>Email</w:t>
            </w:r>
          </w:p>
        </w:tc>
        <w:tc>
          <w:tcPr>
            <w:tcW w:w="1261" w:type="dxa"/>
          </w:tcPr>
          <w:p w14:paraId="48D75327" w14:textId="58B5FCA7" w:rsidR="00F02D8B" w:rsidRPr="241C9F15" w:rsidRDefault="00F02D8B" w:rsidP="005741B0">
            <w:pPr>
              <w:rPr>
                <w:u w:val="single"/>
              </w:rPr>
            </w:pPr>
            <w:r>
              <w:rPr>
                <w:u w:val="single"/>
              </w:rPr>
              <w:t>Non</w:t>
            </w:r>
            <w:r w:rsidR="00C1029A">
              <w:rPr>
                <w:u w:val="single"/>
              </w:rPr>
              <w:t>- UN</w:t>
            </w:r>
            <w:r w:rsidR="00DC3BFB">
              <w:rPr>
                <w:u w:val="single"/>
              </w:rPr>
              <w:t xml:space="preserve">T </w:t>
            </w:r>
            <w:r w:rsidR="00A56198">
              <w:rPr>
                <w:u w:val="single"/>
              </w:rPr>
              <w:t>Email (Personal)</w:t>
            </w:r>
          </w:p>
        </w:tc>
        <w:tc>
          <w:tcPr>
            <w:tcW w:w="1225" w:type="dxa"/>
          </w:tcPr>
          <w:p w14:paraId="1EC474CE" w14:textId="77777777" w:rsidR="00F02D8B" w:rsidRDefault="00F02D8B" w:rsidP="005741B0">
            <w:pPr>
              <w:rPr>
                <w:u w:val="single"/>
              </w:rPr>
            </w:pPr>
            <w:r w:rsidRPr="241C9F15">
              <w:rPr>
                <w:u w:val="single"/>
              </w:rPr>
              <w:t>Address</w:t>
            </w:r>
          </w:p>
        </w:tc>
        <w:tc>
          <w:tcPr>
            <w:tcW w:w="1543" w:type="dxa"/>
          </w:tcPr>
          <w:p w14:paraId="71C1C5AB" w14:textId="77777777" w:rsidR="00F02D8B" w:rsidRDefault="00F02D8B" w:rsidP="005741B0">
            <w:pPr>
              <w:rPr>
                <w:u w:val="single"/>
              </w:rPr>
            </w:pPr>
            <w:r w:rsidRPr="241C9F15">
              <w:rPr>
                <w:u w:val="single"/>
              </w:rPr>
              <w:t>Citizenship   ( Needed for international filing)</w:t>
            </w:r>
          </w:p>
        </w:tc>
        <w:tc>
          <w:tcPr>
            <w:tcW w:w="1906" w:type="dxa"/>
          </w:tcPr>
          <w:p w14:paraId="362EF6DF" w14:textId="0AB2A902" w:rsidR="00F02D8B" w:rsidRPr="241C9F15" w:rsidRDefault="00A56198" w:rsidP="005741B0">
            <w:pPr>
              <w:rPr>
                <w:u w:val="single"/>
              </w:rPr>
            </w:pPr>
            <w:r>
              <w:rPr>
                <w:u w:val="single"/>
              </w:rPr>
              <w:t>Institution</w:t>
            </w:r>
          </w:p>
        </w:tc>
      </w:tr>
      <w:tr w:rsidR="00F02D8B" w14:paraId="79FAB171" w14:textId="48656302" w:rsidTr="00822B64">
        <w:tc>
          <w:tcPr>
            <w:tcW w:w="1440" w:type="dxa"/>
          </w:tcPr>
          <w:p w14:paraId="0E988D5A" w14:textId="77777777" w:rsidR="00F02D8B" w:rsidRDefault="00F02D8B" w:rsidP="005741B0">
            <w:pPr>
              <w:rPr>
                <w:u w:val="single"/>
              </w:rPr>
            </w:pPr>
          </w:p>
        </w:tc>
        <w:tc>
          <w:tcPr>
            <w:tcW w:w="810" w:type="dxa"/>
          </w:tcPr>
          <w:p w14:paraId="0D73649B" w14:textId="77777777" w:rsidR="00F02D8B" w:rsidRDefault="00F02D8B" w:rsidP="005741B0">
            <w:pPr>
              <w:rPr>
                <w:u w:val="single"/>
              </w:rPr>
            </w:pPr>
          </w:p>
        </w:tc>
        <w:tc>
          <w:tcPr>
            <w:tcW w:w="1292" w:type="dxa"/>
          </w:tcPr>
          <w:p w14:paraId="1EE7368C" w14:textId="77777777" w:rsidR="00F02D8B" w:rsidRDefault="00F02D8B" w:rsidP="005741B0">
            <w:pPr>
              <w:rPr>
                <w:u w:val="single"/>
              </w:rPr>
            </w:pPr>
          </w:p>
        </w:tc>
        <w:tc>
          <w:tcPr>
            <w:tcW w:w="1053" w:type="dxa"/>
          </w:tcPr>
          <w:p w14:paraId="27246118" w14:textId="77777777" w:rsidR="00F02D8B" w:rsidRDefault="00F02D8B" w:rsidP="005741B0">
            <w:pPr>
              <w:rPr>
                <w:u w:val="single"/>
              </w:rPr>
            </w:pPr>
          </w:p>
        </w:tc>
        <w:tc>
          <w:tcPr>
            <w:tcW w:w="1261" w:type="dxa"/>
          </w:tcPr>
          <w:p w14:paraId="5D74C22B" w14:textId="77777777" w:rsidR="00F02D8B" w:rsidRDefault="00F02D8B" w:rsidP="005741B0">
            <w:pPr>
              <w:rPr>
                <w:u w:val="single"/>
              </w:rPr>
            </w:pPr>
          </w:p>
        </w:tc>
        <w:tc>
          <w:tcPr>
            <w:tcW w:w="1225" w:type="dxa"/>
          </w:tcPr>
          <w:p w14:paraId="39AD8D17" w14:textId="77777777" w:rsidR="00F02D8B" w:rsidRDefault="00F02D8B" w:rsidP="005741B0">
            <w:pPr>
              <w:rPr>
                <w:u w:val="single"/>
              </w:rPr>
            </w:pPr>
          </w:p>
        </w:tc>
        <w:tc>
          <w:tcPr>
            <w:tcW w:w="1543" w:type="dxa"/>
          </w:tcPr>
          <w:p w14:paraId="520A8E1C" w14:textId="77777777" w:rsidR="00F02D8B" w:rsidRDefault="00F02D8B" w:rsidP="005741B0">
            <w:pPr>
              <w:rPr>
                <w:u w:val="single"/>
              </w:rPr>
            </w:pPr>
          </w:p>
        </w:tc>
        <w:tc>
          <w:tcPr>
            <w:tcW w:w="1906" w:type="dxa"/>
          </w:tcPr>
          <w:p w14:paraId="7494232F" w14:textId="77777777" w:rsidR="00F02D8B" w:rsidRDefault="00F02D8B" w:rsidP="005741B0">
            <w:pPr>
              <w:rPr>
                <w:u w:val="single"/>
              </w:rPr>
            </w:pPr>
          </w:p>
        </w:tc>
      </w:tr>
      <w:tr w:rsidR="00F02D8B" w14:paraId="169B8AE4" w14:textId="760C7695" w:rsidTr="00822B64">
        <w:tc>
          <w:tcPr>
            <w:tcW w:w="1440" w:type="dxa"/>
          </w:tcPr>
          <w:p w14:paraId="2176441F" w14:textId="77777777" w:rsidR="00F02D8B" w:rsidRDefault="00F02D8B" w:rsidP="005741B0">
            <w:pPr>
              <w:rPr>
                <w:u w:val="single"/>
              </w:rPr>
            </w:pPr>
          </w:p>
        </w:tc>
        <w:tc>
          <w:tcPr>
            <w:tcW w:w="810" w:type="dxa"/>
          </w:tcPr>
          <w:p w14:paraId="51202DB5" w14:textId="77777777" w:rsidR="00F02D8B" w:rsidRDefault="00F02D8B" w:rsidP="005741B0">
            <w:pPr>
              <w:rPr>
                <w:u w:val="single"/>
              </w:rPr>
            </w:pPr>
          </w:p>
        </w:tc>
        <w:tc>
          <w:tcPr>
            <w:tcW w:w="1292" w:type="dxa"/>
          </w:tcPr>
          <w:p w14:paraId="5A86476D" w14:textId="77777777" w:rsidR="00F02D8B" w:rsidRDefault="00F02D8B" w:rsidP="005741B0">
            <w:pPr>
              <w:rPr>
                <w:u w:val="single"/>
              </w:rPr>
            </w:pPr>
          </w:p>
        </w:tc>
        <w:tc>
          <w:tcPr>
            <w:tcW w:w="1053" w:type="dxa"/>
          </w:tcPr>
          <w:p w14:paraId="6C6F1628" w14:textId="77777777" w:rsidR="00F02D8B" w:rsidRDefault="00F02D8B" w:rsidP="005741B0">
            <w:pPr>
              <w:rPr>
                <w:u w:val="single"/>
              </w:rPr>
            </w:pPr>
          </w:p>
        </w:tc>
        <w:tc>
          <w:tcPr>
            <w:tcW w:w="1261" w:type="dxa"/>
          </w:tcPr>
          <w:p w14:paraId="4ABB57F5" w14:textId="77777777" w:rsidR="00F02D8B" w:rsidRDefault="00F02D8B" w:rsidP="005741B0">
            <w:pPr>
              <w:rPr>
                <w:u w:val="single"/>
              </w:rPr>
            </w:pPr>
          </w:p>
        </w:tc>
        <w:tc>
          <w:tcPr>
            <w:tcW w:w="1225" w:type="dxa"/>
          </w:tcPr>
          <w:p w14:paraId="7CB1FC81" w14:textId="77777777" w:rsidR="00F02D8B" w:rsidRDefault="00F02D8B" w:rsidP="005741B0">
            <w:pPr>
              <w:rPr>
                <w:u w:val="single"/>
              </w:rPr>
            </w:pPr>
          </w:p>
        </w:tc>
        <w:tc>
          <w:tcPr>
            <w:tcW w:w="1543" w:type="dxa"/>
          </w:tcPr>
          <w:p w14:paraId="5330EA5B" w14:textId="77777777" w:rsidR="00F02D8B" w:rsidRDefault="00F02D8B" w:rsidP="005741B0">
            <w:pPr>
              <w:rPr>
                <w:u w:val="single"/>
              </w:rPr>
            </w:pPr>
          </w:p>
        </w:tc>
        <w:tc>
          <w:tcPr>
            <w:tcW w:w="1906" w:type="dxa"/>
          </w:tcPr>
          <w:p w14:paraId="572E2B83" w14:textId="77777777" w:rsidR="00F02D8B" w:rsidRDefault="00F02D8B" w:rsidP="005741B0">
            <w:pPr>
              <w:rPr>
                <w:u w:val="single"/>
              </w:rPr>
            </w:pPr>
          </w:p>
        </w:tc>
      </w:tr>
      <w:tr w:rsidR="00F02D8B" w14:paraId="63A6A3F8" w14:textId="6D551CCE" w:rsidTr="00822B64">
        <w:tc>
          <w:tcPr>
            <w:tcW w:w="1440" w:type="dxa"/>
          </w:tcPr>
          <w:p w14:paraId="682BFA88" w14:textId="77777777" w:rsidR="00F02D8B" w:rsidRDefault="00F02D8B" w:rsidP="005741B0">
            <w:pPr>
              <w:rPr>
                <w:u w:val="single"/>
              </w:rPr>
            </w:pPr>
          </w:p>
        </w:tc>
        <w:tc>
          <w:tcPr>
            <w:tcW w:w="810" w:type="dxa"/>
          </w:tcPr>
          <w:p w14:paraId="7A372BF6" w14:textId="77777777" w:rsidR="00F02D8B" w:rsidRDefault="00F02D8B" w:rsidP="005741B0">
            <w:pPr>
              <w:rPr>
                <w:u w:val="single"/>
              </w:rPr>
            </w:pPr>
          </w:p>
        </w:tc>
        <w:tc>
          <w:tcPr>
            <w:tcW w:w="1292" w:type="dxa"/>
          </w:tcPr>
          <w:p w14:paraId="319E8689" w14:textId="77777777" w:rsidR="00F02D8B" w:rsidRDefault="00F02D8B" w:rsidP="005741B0">
            <w:pPr>
              <w:rPr>
                <w:u w:val="single"/>
              </w:rPr>
            </w:pPr>
          </w:p>
        </w:tc>
        <w:tc>
          <w:tcPr>
            <w:tcW w:w="1053" w:type="dxa"/>
          </w:tcPr>
          <w:p w14:paraId="299C0D83" w14:textId="77777777" w:rsidR="00F02D8B" w:rsidRDefault="00F02D8B" w:rsidP="005741B0">
            <w:pPr>
              <w:rPr>
                <w:u w:val="single"/>
              </w:rPr>
            </w:pPr>
          </w:p>
        </w:tc>
        <w:tc>
          <w:tcPr>
            <w:tcW w:w="1261" w:type="dxa"/>
          </w:tcPr>
          <w:p w14:paraId="2EE7E48D" w14:textId="77777777" w:rsidR="00F02D8B" w:rsidRDefault="00F02D8B" w:rsidP="005741B0">
            <w:pPr>
              <w:rPr>
                <w:u w:val="single"/>
              </w:rPr>
            </w:pPr>
          </w:p>
        </w:tc>
        <w:tc>
          <w:tcPr>
            <w:tcW w:w="1225" w:type="dxa"/>
          </w:tcPr>
          <w:p w14:paraId="62BF28F7" w14:textId="77777777" w:rsidR="00F02D8B" w:rsidRDefault="00F02D8B" w:rsidP="005741B0">
            <w:pPr>
              <w:rPr>
                <w:u w:val="single"/>
              </w:rPr>
            </w:pPr>
          </w:p>
        </w:tc>
        <w:tc>
          <w:tcPr>
            <w:tcW w:w="1543" w:type="dxa"/>
          </w:tcPr>
          <w:p w14:paraId="5A93656B" w14:textId="77777777" w:rsidR="00F02D8B" w:rsidRDefault="00F02D8B" w:rsidP="005741B0">
            <w:pPr>
              <w:rPr>
                <w:u w:val="single"/>
              </w:rPr>
            </w:pPr>
          </w:p>
        </w:tc>
        <w:tc>
          <w:tcPr>
            <w:tcW w:w="1906" w:type="dxa"/>
          </w:tcPr>
          <w:p w14:paraId="753F0A83" w14:textId="77777777" w:rsidR="00F02D8B" w:rsidRDefault="00F02D8B" w:rsidP="005741B0">
            <w:pPr>
              <w:rPr>
                <w:u w:val="single"/>
              </w:rPr>
            </w:pPr>
          </w:p>
        </w:tc>
      </w:tr>
      <w:tr w:rsidR="00F02D8B" w14:paraId="0F791531" w14:textId="5B32F13F" w:rsidTr="00822B64">
        <w:tc>
          <w:tcPr>
            <w:tcW w:w="1440" w:type="dxa"/>
          </w:tcPr>
          <w:p w14:paraId="0AED42BB" w14:textId="77777777" w:rsidR="00F02D8B" w:rsidRDefault="00F02D8B" w:rsidP="005741B0">
            <w:pPr>
              <w:rPr>
                <w:u w:val="single"/>
              </w:rPr>
            </w:pPr>
          </w:p>
        </w:tc>
        <w:tc>
          <w:tcPr>
            <w:tcW w:w="810" w:type="dxa"/>
          </w:tcPr>
          <w:p w14:paraId="4B25A70C" w14:textId="77777777" w:rsidR="00F02D8B" w:rsidRDefault="00F02D8B" w:rsidP="005741B0">
            <w:pPr>
              <w:rPr>
                <w:u w:val="single"/>
              </w:rPr>
            </w:pPr>
          </w:p>
        </w:tc>
        <w:tc>
          <w:tcPr>
            <w:tcW w:w="1292" w:type="dxa"/>
          </w:tcPr>
          <w:p w14:paraId="7E864A27" w14:textId="77777777" w:rsidR="00F02D8B" w:rsidRDefault="00F02D8B" w:rsidP="005741B0">
            <w:pPr>
              <w:rPr>
                <w:u w:val="single"/>
              </w:rPr>
            </w:pPr>
          </w:p>
        </w:tc>
        <w:tc>
          <w:tcPr>
            <w:tcW w:w="1053" w:type="dxa"/>
          </w:tcPr>
          <w:p w14:paraId="00D7AF5C" w14:textId="77777777" w:rsidR="00F02D8B" w:rsidRDefault="00F02D8B" w:rsidP="005741B0">
            <w:pPr>
              <w:rPr>
                <w:u w:val="single"/>
              </w:rPr>
            </w:pPr>
          </w:p>
        </w:tc>
        <w:tc>
          <w:tcPr>
            <w:tcW w:w="1261" w:type="dxa"/>
          </w:tcPr>
          <w:p w14:paraId="2794461F" w14:textId="77777777" w:rsidR="00F02D8B" w:rsidRDefault="00F02D8B" w:rsidP="005741B0">
            <w:pPr>
              <w:rPr>
                <w:u w:val="single"/>
              </w:rPr>
            </w:pPr>
          </w:p>
        </w:tc>
        <w:tc>
          <w:tcPr>
            <w:tcW w:w="1225" w:type="dxa"/>
          </w:tcPr>
          <w:p w14:paraId="6D6F1331" w14:textId="77777777" w:rsidR="00F02D8B" w:rsidRDefault="00F02D8B" w:rsidP="005741B0">
            <w:pPr>
              <w:rPr>
                <w:u w:val="single"/>
              </w:rPr>
            </w:pPr>
          </w:p>
        </w:tc>
        <w:tc>
          <w:tcPr>
            <w:tcW w:w="1543" w:type="dxa"/>
          </w:tcPr>
          <w:p w14:paraId="59403689" w14:textId="77777777" w:rsidR="00F02D8B" w:rsidRDefault="00F02D8B" w:rsidP="005741B0">
            <w:pPr>
              <w:rPr>
                <w:u w:val="single"/>
              </w:rPr>
            </w:pPr>
          </w:p>
        </w:tc>
        <w:tc>
          <w:tcPr>
            <w:tcW w:w="1906" w:type="dxa"/>
          </w:tcPr>
          <w:p w14:paraId="4C5DDE2B" w14:textId="77777777" w:rsidR="00F02D8B" w:rsidRDefault="00F02D8B" w:rsidP="005741B0">
            <w:pPr>
              <w:rPr>
                <w:u w:val="single"/>
              </w:rPr>
            </w:pPr>
          </w:p>
        </w:tc>
      </w:tr>
    </w:tbl>
    <w:p w14:paraId="29F1CEAA" w14:textId="77777777" w:rsidR="00922262" w:rsidRDefault="00922262" w:rsidP="00922262"/>
    <w:p w14:paraId="26E14425" w14:textId="77594401" w:rsidR="00922262" w:rsidRDefault="00C749B1" w:rsidP="00922262">
      <w:proofErr w:type="gramStart"/>
      <w:r w:rsidRPr="00822B64">
        <w:rPr>
          <w:i/>
          <w:iCs/>
        </w:rPr>
        <w:t>Students</w:t>
      </w:r>
      <w:proofErr w:type="gramEnd"/>
      <w:r w:rsidR="008D4B5D">
        <w:t xml:space="preserve"> please fill this table</w:t>
      </w:r>
      <w:r w:rsidR="00C111B7">
        <w:t xml:space="preserve"> below: </w:t>
      </w:r>
    </w:p>
    <w:tbl>
      <w:tblPr>
        <w:tblStyle w:val="TableGrid"/>
        <w:tblW w:w="10530" w:type="dxa"/>
        <w:tblInd w:w="-545" w:type="dxa"/>
        <w:tblLook w:val="04A0" w:firstRow="1" w:lastRow="0" w:firstColumn="1" w:lastColumn="0" w:noHBand="0" w:noVBand="1"/>
      </w:tblPr>
      <w:tblGrid>
        <w:gridCol w:w="912"/>
        <w:gridCol w:w="469"/>
        <w:gridCol w:w="845"/>
        <w:gridCol w:w="802"/>
        <w:gridCol w:w="1261"/>
        <w:gridCol w:w="1059"/>
        <w:gridCol w:w="1259"/>
        <w:gridCol w:w="1536"/>
        <w:gridCol w:w="2387"/>
      </w:tblGrid>
      <w:tr w:rsidR="008E30ED" w14:paraId="5E58989A" w14:textId="6C1A1EE7" w:rsidTr="00822B64">
        <w:tc>
          <w:tcPr>
            <w:tcW w:w="912" w:type="dxa"/>
          </w:tcPr>
          <w:p w14:paraId="68595F08" w14:textId="58CFB558" w:rsidR="008E30ED" w:rsidRDefault="008E30ED" w:rsidP="00AC7F69">
            <w:r w:rsidRPr="241C9F15">
              <w:rPr>
                <w:u w:val="single"/>
              </w:rPr>
              <w:t>First Name</w:t>
            </w:r>
          </w:p>
        </w:tc>
        <w:tc>
          <w:tcPr>
            <w:tcW w:w="469" w:type="dxa"/>
          </w:tcPr>
          <w:p w14:paraId="479F9AC2" w14:textId="336CE2A3" w:rsidR="008E30ED" w:rsidRDefault="008E30ED" w:rsidP="00AC7F69">
            <w:r w:rsidRPr="241C9F15">
              <w:rPr>
                <w:u w:val="single"/>
              </w:rPr>
              <w:t>MI</w:t>
            </w:r>
          </w:p>
        </w:tc>
        <w:tc>
          <w:tcPr>
            <w:tcW w:w="845" w:type="dxa"/>
          </w:tcPr>
          <w:p w14:paraId="5100F10C" w14:textId="733F4FBE" w:rsidR="008E30ED" w:rsidRDefault="008E30ED" w:rsidP="00AC7F69">
            <w:r w:rsidRPr="241C9F15">
              <w:rPr>
                <w:u w:val="single"/>
              </w:rPr>
              <w:t>Last Name</w:t>
            </w:r>
          </w:p>
        </w:tc>
        <w:tc>
          <w:tcPr>
            <w:tcW w:w="802" w:type="dxa"/>
          </w:tcPr>
          <w:p w14:paraId="2C2C3AC5" w14:textId="5EE325A1" w:rsidR="008E30ED" w:rsidRDefault="008E30ED" w:rsidP="00AC7F69">
            <w:r w:rsidRPr="241C9F15">
              <w:rPr>
                <w:u w:val="single"/>
              </w:rPr>
              <w:t>Email</w:t>
            </w:r>
          </w:p>
        </w:tc>
        <w:tc>
          <w:tcPr>
            <w:tcW w:w="1261" w:type="dxa"/>
          </w:tcPr>
          <w:p w14:paraId="37D75023" w14:textId="4B278A33" w:rsidR="008E30ED" w:rsidRDefault="008E30ED" w:rsidP="00AC7F69">
            <w:r>
              <w:rPr>
                <w:u w:val="single"/>
              </w:rPr>
              <w:t>Non- UNT Email (Personal)</w:t>
            </w:r>
          </w:p>
        </w:tc>
        <w:tc>
          <w:tcPr>
            <w:tcW w:w="1059" w:type="dxa"/>
          </w:tcPr>
          <w:p w14:paraId="5A2A2DDF" w14:textId="46ED91E8" w:rsidR="008E30ED" w:rsidRDefault="008E30ED" w:rsidP="00AC7F69">
            <w:r w:rsidRPr="241C9F15">
              <w:rPr>
                <w:u w:val="single"/>
              </w:rPr>
              <w:t>Address</w:t>
            </w:r>
          </w:p>
        </w:tc>
        <w:tc>
          <w:tcPr>
            <w:tcW w:w="1259" w:type="dxa"/>
          </w:tcPr>
          <w:p w14:paraId="1387863E" w14:textId="5553648C" w:rsidR="008E30ED" w:rsidRPr="241C9F15" w:rsidRDefault="008E30ED" w:rsidP="00AC7F69">
            <w:pPr>
              <w:rPr>
                <w:u w:val="single"/>
              </w:rPr>
            </w:pPr>
            <w:r>
              <w:rPr>
                <w:u w:val="single"/>
              </w:rPr>
              <w:t xml:space="preserve">Academic </w:t>
            </w:r>
            <w:r w:rsidR="00822B64">
              <w:rPr>
                <w:u w:val="single"/>
              </w:rPr>
              <w:t>level</w:t>
            </w:r>
          </w:p>
        </w:tc>
        <w:tc>
          <w:tcPr>
            <w:tcW w:w="1536" w:type="dxa"/>
          </w:tcPr>
          <w:p w14:paraId="1F2EB814" w14:textId="1BB1EAC0" w:rsidR="008E30ED" w:rsidRDefault="008E30ED" w:rsidP="00AC7F69">
            <w:r w:rsidRPr="241C9F15">
              <w:rPr>
                <w:u w:val="single"/>
              </w:rPr>
              <w:t>Citizenship   ( Needed for international filing)</w:t>
            </w:r>
          </w:p>
        </w:tc>
        <w:tc>
          <w:tcPr>
            <w:tcW w:w="2387" w:type="dxa"/>
          </w:tcPr>
          <w:p w14:paraId="41208698" w14:textId="218D9D92" w:rsidR="008E30ED" w:rsidRPr="241C9F15" w:rsidRDefault="008E30ED" w:rsidP="00AC7F69">
            <w:pPr>
              <w:rPr>
                <w:u w:val="single"/>
              </w:rPr>
            </w:pPr>
            <w:r w:rsidRPr="008E30ED">
              <w:rPr>
                <w:u w:val="single"/>
              </w:rPr>
              <w:t>Received Financial or Monetary Compensation Related to the Project?</w:t>
            </w:r>
          </w:p>
        </w:tc>
      </w:tr>
      <w:tr w:rsidR="008E30ED" w14:paraId="51FA6684" w14:textId="496B5EE6" w:rsidTr="00822B64">
        <w:tc>
          <w:tcPr>
            <w:tcW w:w="912" w:type="dxa"/>
          </w:tcPr>
          <w:p w14:paraId="07E334C6" w14:textId="77777777" w:rsidR="008E30ED" w:rsidRDefault="008E30ED" w:rsidP="00AC7F69"/>
        </w:tc>
        <w:tc>
          <w:tcPr>
            <w:tcW w:w="469" w:type="dxa"/>
          </w:tcPr>
          <w:p w14:paraId="326C47D4" w14:textId="77777777" w:rsidR="008E30ED" w:rsidRDefault="008E30ED" w:rsidP="00AC7F69"/>
        </w:tc>
        <w:tc>
          <w:tcPr>
            <w:tcW w:w="845" w:type="dxa"/>
          </w:tcPr>
          <w:p w14:paraId="7F0C56D2" w14:textId="77777777" w:rsidR="008E30ED" w:rsidRDefault="008E30ED" w:rsidP="00AC7F69"/>
        </w:tc>
        <w:tc>
          <w:tcPr>
            <w:tcW w:w="802" w:type="dxa"/>
          </w:tcPr>
          <w:p w14:paraId="176BA915" w14:textId="77777777" w:rsidR="008E30ED" w:rsidRDefault="008E30ED" w:rsidP="00AC7F69"/>
        </w:tc>
        <w:tc>
          <w:tcPr>
            <w:tcW w:w="1261" w:type="dxa"/>
          </w:tcPr>
          <w:p w14:paraId="18424899" w14:textId="77777777" w:rsidR="008E30ED" w:rsidRDefault="008E30ED" w:rsidP="00AC7F69"/>
        </w:tc>
        <w:tc>
          <w:tcPr>
            <w:tcW w:w="1059" w:type="dxa"/>
          </w:tcPr>
          <w:p w14:paraId="41E7D160" w14:textId="77777777" w:rsidR="008E30ED" w:rsidRDefault="008E30ED" w:rsidP="00AC7F69"/>
        </w:tc>
        <w:tc>
          <w:tcPr>
            <w:tcW w:w="1259" w:type="dxa"/>
          </w:tcPr>
          <w:p w14:paraId="571FEA4A" w14:textId="77777777" w:rsidR="008E30ED" w:rsidRDefault="008E30ED" w:rsidP="00AC7F69"/>
        </w:tc>
        <w:tc>
          <w:tcPr>
            <w:tcW w:w="1536" w:type="dxa"/>
          </w:tcPr>
          <w:p w14:paraId="755827C3" w14:textId="3DB8018A" w:rsidR="008E30ED" w:rsidRDefault="008E30ED" w:rsidP="00AC7F69"/>
        </w:tc>
        <w:tc>
          <w:tcPr>
            <w:tcW w:w="2387" w:type="dxa"/>
          </w:tcPr>
          <w:p w14:paraId="3724682F" w14:textId="77777777" w:rsidR="008E30ED" w:rsidRDefault="008E30ED" w:rsidP="00AC7F69"/>
        </w:tc>
      </w:tr>
      <w:tr w:rsidR="008E30ED" w14:paraId="01B996AD" w14:textId="6DE5DF69" w:rsidTr="00822B64">
        <w:tc>
          <w:tcPr>
            <w:tcW w:w="912" w:type="dxa"/>
          </w:tcPr>
          <w:p w14:paraId="0E3BA767" w14:textId="77777777" w:rsidR="008E30ED" w:rsidRDefault="008E30ED" w:rsidP="00AC7F69"/>
        </w:tc>
        <w:tc>
          <w:tcPr>
            <w:tcW w:w="469" w:type="dxa"/>
          </w:tcPr>
          <w:p w14:paraId="2191DEE8" w14:textId="77777777" w:rsidR="008E30ED" w:rsidRDefault="008E30ED" w:rsidP="00AC7F69"/>
        </w:tc>
        <w:tc>
          <w:tcPr>
            <w:tcW w:w="845" w:type="dxa"/>
          </w:tcPr>
          <w:p w14:paraId="74211E81" w14:textId="77777777" w:rsidR="008E30ED" w:rsidRDefault="008E30ED" w:rsidP="00AC7F69"/>
        </w:tc>
        <w:tc>
          <w:tcPr>
            <w:tcW w:w="802" w:type="dxa"/>
          </w:tcPr>
          <w:p w14:paraId="359C2BDB" w14:textId="77777777" w:rsidR="008E30ED" w:rsidRDefault="008E30ED" w:rsidP="00AC7F69"/>
        </w:tc>
        <w:tc>
          <w:tcPr>
            <w:tcW w:w="1261" w:type="dxa"/>
          </w:tcPr>
          <w:p w14:paraId="434B471A" w14:textId="77777777" w:rsidR="008E30ED" w:rsidRDefault="008E30ED" w:rsidP="00AC7F69"/>
        </w:tc>
        <w:tc>
          <w:tcPr>
            <w:tcW w:w="1059" w:type="dxa"/>
          </w:tcPr>
          <w:p w14:paraId="39F3826B" w14:textId="77777777" w:rsidR="008E30ED" w:rsidRDefault="008E30ED" w:rsidP="00AC7F69"/>
        </w:tc>
        <w:tc>
          <w:tcPr>
            <w:tcW w:w="1259" w:type="dxa"/>
          </w:tcPr>
          <w:p w14:paraId="60BA282E" w14:textId="77777777" w:rsidR="008E30ED" w:rsidRDefault="008E30ED" w:rsidP="00AC7F69"/>
        </w:tc>
        <w:tc>
          <w:tcPr>
            <w:tcW w:w="1536" w:type="dxa"/>
          </w:tcPr>
          <w:p w14:paraId="4DDF11C5" w14:textId="44147ADC" w:rsidR="008E30ED" w:rsidRDefault="008E30ED" w:rsidP="00AC7F69"/>
        </w:tc>
        <w:tc>
          <w:tcPr>
            <w:tcW w:w="2387" w:type="dxa"/>
          </w:tcPr>
          <w:p w14:paraId="26B8A340" w14:textId="77777777" w:rsidR="008E30ED" w:rsidRDefault="008E30ED" w:rsidP="00AC7F69"/>
        </w:tc>
      </w:tr>
      <w:tr w:rsidR="008E30ED" w14:paraId="56B50869" w14:textId="7AD8044C" w:rsidTr="00822B64">
        <w:tc>
          <w:tcPr>
            <w:tcW w:w="912" w:type="dxa"/>
          </w:tcPr>
          <w:p w14:paraId="47D611BC" w14:textId="77777777" w:rsidR="008E30ED" w:rsidRDefault="008E30ED" w:rsidP="00AC7F69"/>
        </w:tc>
        <w:tc>
          <w:tcPr>
            <w:tcW w:w="469" w:type="dxa"/>
          </w:tcPr>
          <w:p w14:paraId="7A733D8D" w14:textId="77777777" w:rsidR="008E30ED" w:rsidRDefault="008E30ED" w:rsidP="00AC7F69"/>
        </w:tc>
        <w:tc>
          <w:tcPr>
            <w:tcW w:w="845" w:type="dxa"/>
          </w:tcPr>
          <w:p w14:paraId="320D3C6A" w14:textId="77777777" w:rsidR="008E30ED" w:rsidRDefault="008E30ED" w:rsidP="00AC7F69"/>
        </w:tc>
        <w:tc>
          <w:tcPr>
            <w:tcW w:w="802" w:type="dxa"/>
          </w:tcPr>
          <w:p w14:paraId="40D38174" w14:textId="77777777" w:rsidR="008E30ED" w:rsidRDefault="008E30ED" w:rsidP="00AC7F69"/>
        </w:tc>
        <w:tc>
          <w:tcPr>
            <w:tcW w:w="1261" w:type="dxa"/>
          </w:tcPr>
          <w:p w14:paraId="0D1A1BE8" w14:textId="77777777" w:rsidR="008E30ED" w:rsidRDefault="008E30ED" w:rsidP="00AC7F69"/>
        </w:tc>
        <w:tc>
          <w:tcPr>
            <w:tcW w:w="1059" w:type="dxa"/>
          </w:tcPr>
          <w:p w14:paraId="3DAD41D0" w14:textId="77777777" w:rsidR="008E30ED" w:rsidRDefault="008E30ED" w:rsidP="00AC7F69"/>
        </w:tc>
        <w:tc>
          <w:tcPr>
            <w:tcW w:w="1259" w:type="dxa"/>
          </w:tcPr>
          <w:p w14:paraId="25A098AB" w14:textId="77777777" w:rsidR="008E30ED" w:rsidRDefault="008E30ED" w:rsidP="00AC7F69"/>
        </w:tc>
        <w:tc>
          <w:tcPr>
            <w:tcW w:w="1536" w:type="dxa"/>
          </w:tcPr>
          <w:p w14:paraId="3AC29AAF" w14:textId="060FC260" w:rsidR="008E30ED" w:rsidRDefault="008E30ED" w:rsidP="00AC7F69"/>
        </w:tc>
        <w:tc>
          <w:tcPr>
            <w:tcW w:w="2387" w:type="dxa"/>
          </w:tcPr>
          <w:p w14:paraId="4C29D9FC" w14:textId="77777777" w:rsidR="008E30ED" w:rsidRDefault="008E30ED" w:rsidP="00AC7F69"/>
        </w:tc>
      </w:tr>
    </w:tbl>
    <w:p w14:paraId="501C1252" w14:textId="77777777" w:rsidR="001C53D9" w:rsidRDefault="001C53D9" w:rsidP="001C53D9">
      <w:pPr>
        <w:pStyle w:val="ListParagraph"/>
      </w:pPr>
    </w:p>
    <w:p w14:paraId="6A2AACDD" w14:textId="771DDFB5" w:rsidR="006264CE" w:rsidRPr="006264CE" w:rsidRDefault="006264CE" w:rsidP="006264CE">
      <w:pPr>
        <w:pStyle w:val="ListParagraph"/>
        <w:numPr>
          <w:ilvl w:val="0"/>
          <w:numId w:val="3"/>
        </w:numPr>
      </w:pPr>
      <w:r>
        <w:t xml:space="preserve">Identify one inventor </w:t>
      </w:r>
      <w:r w:rsidR="00185C8F">
        <w:t>who</w:t>
      </w:r>
      <w:r>
        <w:t xml:space="preserve"> is a current UNT employee as a primary contact for communication purposes regarding this disclosed technology. This individual should be a faculty member or staff member rather than a student, if applicable. Provide their name and email address.</w:t>
      </w:r>
    </w:p>
    <w:sdt>
      <w:sdtPr>
        <w:id w:val="57988363"/>
        <w:placeholder>
          <w:docPart w:val="DefaultPlaceholder_-1854013440"/>
        </w:placeholder>
        <w:showingPlcHdr/>
      </w:sdtPr>
      <w:sdtContent>
        <w:p w14:paraId="176C15BE" w14:textId="3B5C169F" w:rsidR="004E7E68" w:rsidRDefault="009749DF" w:rsidP="009749DF">
          <w:pPr>
            <w:ind w:left="360"/>
          </w:pPr>
          <w:r w:rsidRPr="00E718EE">
            <w:rPr>
              <w:rStyle w:val="PlaceholderText"/>
              <w:highlight w:val="green"/>
            </w:rPr>
            <w:t>Click or tap here to enter text.</w:t>
          </w:r>
        </w:p>
      </w:sdtContent>
    </w:sdt>
    <w:p w14:paraId="3E78EC62" w14:textId="77777777" w:rsidR="00822B64" w:rsidRDefault="00822B64" w:rsidP="006264CE"/>
    <w:p w14:paraId="1D80BE6A" w14:textId="77777777" w:rsidR="001C53D9" w:rsidRDefault="001C53D9" w:rsidP="006264CE">
      <w:pPr>
        <w:sectPr w:rsidR="001C53D9" w:rsidSect="009932EC">
          <w:type w:val="continuous"/>
          <w:pgSz w:w="12240" w:h="15840"/>
          <w:pgMar w:top="1440" w:right="1440" w:bottom="1440" w:left="1440" w:header="720" w:footer="720" w:gutter="0"/>
          <w:cols w:space="720"/>
          <w:docGrid w:linePitch="360"/>
        </w:sectPr>
      </w:pPr>
    </w:p>
    <w:p w14:paraId="6E4EF800" w14:textId="77777777" w:rsidR="001C53D9" w:rsidRDefault="001C53D9">
      <w:r>
        <w:br w:type="page"/>
      </w:r>
    </w:p>
    <w:p w14:paraId="2F80E297" w14:textId="40112F43" w:rsidR="008F4528" w:rsidRDefault="008F4528" w:rsidP="008F4528">
      <w:pPr>
        <w:pStyle w:val="ListParagraph"/>
        <w:numPr>
          <w:ilvl w:val="0"/>
          <w:numId w:val="3"/>
        </w:numPr>
      </w:pPr>
      <w:r>
        <w:lastRenderedPageBreak/>
        <w:t xml:space="preserve">Revenue distribution:  Net revenue resulting from commercialization of this Invention Disclosure will be distributed </w:t>
      </w:r>
      <w:proofErr w:type="gramStart"/>
      <w:r>
        <w:t>consistent</w:t>
      </w:r>
      <w:proofErr w:type="gramEnd"/>
      <w:r>
        <w:t xml:space="preserve"> with UNT policy 8.003.  Please provide how th</w:t>
      </w:r>
      <w:r w:rsidR="00185C8F">
        <w:t>e</w:t>
      </w:r>
      <w:r>
        <w:t xml:space="preserve"> inventor portion should be distributed among the inventors listed in question 11 above</w:t>
      </w:r>
      <w:r w:rsidR="00185C8F">
        <w:t xml:space="preserve"> (add more lines as needed).  If no distribution percentages are provided here, the inventor portion will be distributed equally among all inventors.</w:t>
      </w:r>
    </w:p>
    <w:tbl>
      <w:tblPr>
        <w:tblStyle w:val="TableGrid"/>
        <w:tblW w:w="0" w:type="auto"/>
        <w:tblLook w:val="04A0" w:firstRow="1" w:lastRow="0" w:firstColumn="1" w:lastColumn="0" w:noHBand="0" w:noVBand="1"/>
      </w:tblPr>
      <w:tblGrid>
        <w:gridCol w:w="1558"/>
        <w:gridCol w:w="1558"/>
        <w:gridCol w:w="1558"/>
        <w:gridCol w:w="1558"/>
        <w:gridCol w:w="1683"/>
      </w:tblGrid>
      <w:tr w:rsidR="00185C8F" w14:paraId="46FA427E" w14:textId="77777777" w:rsidTr="241C9F15">
        <w:trPr>
          <w:trHeight w:val="300"/>
        </w:trPr>
        <w:tc>
          <w:tcPr>
            <w:tcW w:w="1558" w:type="dxa"/>
          </w:tcPr>
          <w:p w14:paraId="244998F5" w14:textId="7C0961DD" w:rsidR="00185C8F" w:rsidRDefault="008F4528" w:rsidP="005741B0">
            <w:pPr>
              <w:rPr>
                <w:u w:val="single"/>
              </w:rPr>
            </w:pPr>
            <w:r>
              <w:t xml:space="preserve"> </w:t>
            </w:r>
          </w:p>
        </w:tc>
        <w:tc>
          <w:tcPr>
            <w:tcW w:w="1558" w:type="dxa"/>
          </w:tcPr>
          <w:p w14:paraId="367DB849" w14:textId="776E34D6" w:rsidR="00185C8F" w:rsidRDefault="00185C8F" w:rsidP="005741B0">
            <w:pPr>
              <w:rPr>
                <w:u w:val="single"/>
              </w:rPr>
            </w:pPr>
            <w:r w:rsidRPr="241C9F15">
              <w:rPr>
                <w:u w:val="single"/>
              </w:rPr>
              <w:t>First Name</w:t>
            </w:r>
          </w:p>
        </w:tc>
        <w:tc>
          <w:tcPr>
            <w:tcW w:w="1558" w:type="dxa"/>
          </w:tcPr>
          <w:p w14:paraId="101394BA" w14:textId="4F3EC85F" w:rsidR="00185C8F" w:rsidRDefault="00185C8F" w:rsidP="005741B0">
            <w:pPr>
              <w:rPr>
                <w:u w:val="single"/>
              </w:rPr>
            </w:pPr>
            <w:r w:rsidRPr="241C9F15">
              <w:rPr>
                <w:u w:val="single"/>
              </w:rPr>
              <w:t>MI</w:t>
            </w:r>
          </w:p>
        </w:tc>
        <w:tc>
          <w:tcPr>
            <w:tcW w:w="1558" w:type="dxa"/>
          </w:tcPr>
          <w:p w14:paraId="5A3D4CA1" w14:textId="555FBF8B" w:rsidR="00185C8F" w:rsidRDefault="00185C8F" w:rsidP="005741B0">
            <w:pPr>
              <w:rPr>
                <w:u w:val="single"/>
              </w:rPr>
            </w:pPr>
            <w:r w:rsidRPr="241C9F15">
              <w:rPr>
                <w:u w:val="single"/>
              </w:rPr>
              <w:t>Last Name</w:t>
            </w:r>
          </w:p>
        </w:tc>
        <w:tc>
          <w:tcPr>
            <w:tcW w:w="1683" w:type="dxa"/>
          </w:tcPr>
          <w:p w14:paraId="7CB1AB01" w14:textId="50D1A0A2" w:rsidR="00185C8F" w:rsidRDefault="00185C8F" w:rsidP="005741B0">
            <w:pPr>
              <w:rPr>
                <w:u w:val="single"/>
              </w:rPr>
            </w:pPr>
            <w:r w:rsidRPr="241C9F15">
              <w:rPr>
                <w:u w:val="single"/>
              </w:rPr>
              <w:t>Distribution %</w:t>
            </w:r>
          </w:p>
        </w:tc>
      </w:tr>
      <w:tr w:rsidR="00185C8F" w14:paraId="7D9862E2" w14:textId="77777777" w:rsidTr="241C9F15">
        <w:trPr>
          <w:trHeight w:val="300"/>
        </w:trPr>
        <w:tc>
          <w:tcPr>
            <w:tcW w:w="1558" w:type="dxa"/>
          </w:tcPr>
          <w:p w14:paraId="09D5C2CE" w14:textId="25068C4C" w:rsidR="00185C8F" w:rsidRDefault="00185C8F" w:rsidP="005741B0">
            <w:pPr>
              <w:rPr>
                <w:u w:val="single"/>
              </w:rPr>
            </w:pPr>
            <w:r w:rsidRPr="241C9F15">
              <w:rPr>
                <w:u w:val="single"/>
              </w:rPr>
              <w:t>Inventor 1</w:t>
            </w:r>
          </w:p>
        </w:tc>
        <w:tc>
          <w:tcPr>
            <w:tcW w:w="1558" w:type="dxa"/>
          </w:tcPr>
          <w:p w14:paraId="689F02F2" w14:textId="77777777" w:rsidR="00185C8F" w:rsidRDefault="00185C8F" w:rsidP="005741B0">
            <w:pPr>
              <w:rPr>
                <w:u w:val="single"/>
              </w:rPr>
            </w:pPr>
          </w:p>
        </w:tc>
        <w:tc>
          <w:tcPr>
            <w:tcW w:w="1558" w:type="dxa"/>
          </w:tcPr>
          <w:p w14:paraId="3740DAE7" w14:textId="77777777" w:rsidR="00185C8F" w:rsidRDefault="00185C8F" w:rsidP="005741B0">
            <w:pPr>
              <w:rPr>
                <w:u w:val="single"/>
              </w:rPr>
            </w:pPr>
          </w:p>
        </w:tc>
        <w:tc>
          <w:tcPr>
            <w:tcW w:w="1558" w:type="dxa"/>
          </w:tcPr>
          <w:p w14:paraId="4E1A935A" w14:textId="77777777" w:rsidR="00185C8F" w:rsidRDefault="00185C8F" w:rsidP="005741B0">
            <w:pPr>
              <w:rPr>
                <w:u w:val="single"/>
              </w:rPr>
            </w:pPr>
          </w:p>
        </w:tc>
        <w:tc>
          <w:tcPr>
            <w:tcW w:w="1683" w:type="dxa"/>
          </w:tcPr>
          <w:p w14:paraId="6C93CFD0" w14:textId="77777777" w:rsidR="00185C8F" w:rsidRDefault="00185C8F" w:rsidP="005741B0">
            <w:pPr>
              <w:rPr>
                <w:u w:val="single"/>
              </w:rPr>
            </w:pPr>
          </w:p>
        </w:tc>
      </w:tr>
      <w:tr w:rsidR="00185C8F" w14:paraId="316A2F10" w14:textId="77777777" w:rsidTr="241C9F15">
        <w:trPr>
          <w:trHeight w:val="300"/>
        </w:trPr>
        <w:tc>
          <w:tcPr>
            <w:tcW w:w="1558" w:type="dxa"/>
          </w:tcPr>
          <w:p w14:paraId="5A166FE9" w14:textId="73EEB792" w:rsidR="00185C8F" w:rsidRDefault="00185C8F" w:rsidP="005741B0">
            <w:pPr>
              <w:rPr>
                <w:u w:val="single"/>
              </w:rPr>
            </w:pPr>
            <w:r w:rsidRPr="241C9F15">
              <w:rPr>
                <w:u w:val="single"/>
              </w:rPr>
              <w:t>Inventor 2</w:t>
            </w:r>
          </w:p>
        </w:tc>
        <w:tc>
          <w:tcPr>
            <w:tcW w:w="1558" w:type="dxa"/>
          </w:tcPr>
          <w:p w14:paraId="29D02892" w14:textId="77777777" w:rsidR="00185C8F" w:rsidRDefault="00185C8F" w:rsidP="005741B0">
            <w:pPr>
              <w:rPr>
                <w:u w:val="single"/>
              </w:rPr>
            </w:pPr>
          </w:p>
        </w:tc>
        <w:tc>
          <w:tcPr>
            <w:tcW w:w="1558" w:type="dxa"/>
          </w:tcPr>
          <w:p w14:paraId="31B1243C" w14:textId="77777777" w:rsidR="00185C8F" w:rsidRDefault="00185C8F" w:rsidP="005741B0">
            <w:pPr>
              <w:rPr>
                <w:u w:val="single"/>
              </w:rPr>
            </w:pPr>
          </w:p>
        </w:tc>
        <w:tc>
          <w:tcPr>
            <w:tcW w:w="1558" w:type="dxa"/>
          </w:tcPr>
          <w:p w14:paraId="73C7D84D" w14:textId="77777777" w:rsidR="00185C8F" w:rsidRDefault="00185C8F" w:rsidP="005741B0">
            <w:pPr>
              <w:rPr>
                <w:u w:val="single"/>
              </w:rPr>
            </w:pPr>
          </w:p>
        </w:tc>
        <w:tc>
          <w:tcPr>
            <w:tcW w:w="1683" w:type="dxa"/>
          </w:tcPr>
          <w:p w14:paraId="54C1FF40" w14:textId="77777777" w:rsidR="00185C8F" w:rsidRDefault="00185C8F" w:rsidP="005741B0">
            <w:pPr>
              <w:rPr>
                <w:u w:val="single"/>
              </w:rPr>
            </w:pPr>
          </w:p>
        </w:tc>
      </w:tr>
      <w:tr w:rsidR="00185C8F" w14:paraId="08A5C5F8" w14:textId="77777777" w:rsidTr="241C9F15">
        <w:trPr>
          <w:trHeight w:val="300"/>
        </w:trPr>
        <w:tc>
          <w:tcPr>
            <w:tcW w:w="1558" w:type="dxa"/>
          </w:tcPr>
          <w:p w14:paraId="519C5978" w14:textId="3E18BEAF" w:rsidR="00185C8F" w:rsidRDefault="00185C8F" w:rsidP="005741B0">
            <w:pPr>
              <w:rPr>
                <w:u w:val="single"/>
              </w:rPr>
            </w:pPr>
            <w:r w:rsidRPr="241C9F15">
              <w:rPr>
                <w:u w:val="single"/>
              </w:rPr>
              <w:t>Inventor 3</w:t>
            </w:r>
          </w:p>
        </w:tc>
        <w:tc>
          <w:tcPr>
            <w:tcW w:w="1558" w:type="dxa"/>
          </w:tcPr>
          <w:p w14:paraId="76213691" w14:textId="77777777" w:rsidR="00185C8F" w:rsidRDefault="00185C8F" w:rsidP="005741B0">
            <w:pPr>
              <w:rPr>
                <w:u w:val="single"/>
              </w:rPr>
            </w:pPr>
          </w:p>
        </w:tc>
        <w:tc>
          <w:tcPr>
            <w:tcW w:w="1558" w:type="dxa"/>
          </w:tcPr>
          <w:p w14:paraId="7337610B" w14:textId="77777777" w:rsidR="00185C8F" w:rsidRDefault="00185C8F" w:rsidP="005741B0">
            <w:pPr>
              <w:rPr>
                <w:u w:val="single"/>
              </w:rPr>
            </w:pPr>
          </w:p>
        </w:tc>
        <w:tc>
          <w:tcPr>
            <w:tcW w:w="1558" w:type="dxa"/>
          </w:tcPr>
          <w:p w14:paraId="2E92D351" w14:textId="77777777" w:rsidR="00185C8F" w:rsidRDefault="00185C8F" w:rsidP="005741B0">
            <w:pPr>
              <w:rPr>
                <w:u w:val="single"/>
              </w:rPr>
            </w:pPr>
          </w:p>
        </w:tc>
        <w:tc>
          <w:tcPr>
            <w:tcW w:w="1683" w:type="dxa"/>
          </w:tcPr>
          <w:p w14:paraId="51C188B1" w14:textId="77777777" w:rsidR="00185C8F" w:rsidRDefault="00185C8F" w:rsidP="005741B0">
            <w:pPr>
              <w:rPr>
                <w:u w:val="single"/>
              </w:rPr>
            </w:pPr>
          </w:p>
        </w:tc>
      </w:tr>
      <w:tr w:rsidR="00185C8F" w14:paraId="6FFB0F48" w14:textId="77777777" w:rsidTr="241C9F15">
        <w:trPr>
          <w:trHeight w:val="300"/>
        </w:trPr>
        <w:tc>
          <w:tcPr>
            <w:tcW w:w="1558" w:type="dxa"/>
          </w:tcPr>
          <w:p w14:paraId="5AA88280" w14:textId="5E6F2D72" w:rsidR="00185C8F" w:rsidRDefault="00185C8F" w:rsidP="005741B0">
            <w:pPr>
              <w:rPr>
                <w:u w:val="single"/>
              </w:rPr>
            </w:pPr>
            <w:r w:rsidRPr="241C9F15">
              <w:rPr>
                <w:u w:val="single"/>
              </w:rPr>
              <w:t>Inventor 4</w:t>
            </w:r>
          </w:p>
        </w:tc>
        <w:tc>
          <w:tcPr>
            <w:tcW w:w="1558" w:type="dxa"/>
          </w:tcPr>
          <w:p w14:paraId="0DA34650" w14:textId="77777777" w:rsidR="00185C8F" w:rsidRDefault="00185C8F" w:rsidP="005741B0">
            <w:pPr>
              <w:rPr>
                <w:u w:val="single"/>
              </w:rPr>
            </w:pPr>
          </w:p>
        </w:tc>
        <w:tc>
          <w:tcPr>
            <w:tcW w:w="1558" w:type="dxa"/>
          </w:tcPr>
          <w:p w14:paraId="4BCD2E6C" w14:textId="77777777" w:rsidR="00185C8F" w:rsidRDefault="00185C8F" w:rsidP="005741B0">
            <w:pPr>
              <w:rPr>
                <w:u w:val="single"/>
              </w:rPr>
            </w:pPr>
          </w:p>
        </w:tc>
        <w:tc>
          <w:tcPr>
            <w:tcW w:w="1558" w:type="dxa"/>
          </w:tcPr>
          <w:p w14:paraId="197ACA64" w14:textId="77777777" w:rsidR="00185C8F" w:rsidRDefault="00185C8F" w:rsidP="005741B0">
            <w:pPr>
              <w:rPr>
                <w:u w:val="single"/>
              </w:rPr>
            </w:pPr>
          </w:p>
        </w:tc>
        <w:tc>
          <w:tcPr>
            <w:tcW w:w="1683" w:type="dxa"/>
          </w:tcPr>
          <w:p w14:paraId="16B31A0C" w14:textId="77777777" w:rsidR="00185C8F" w:rsidRDefault="00185C8F" w:rsidP="005741B0">
            <w:pPr>
              <w:rPr>
                <w:u w:val="single"/>
              </w:rPr>
            </w:pPr>
          </w:p>
        </w:tc>
      </w:tr>
      <w:tr w:rsidR="00185C8F" w14:paraId="4996237E" w14:textId="77777777" w:rsidTr="241C9F15">
        <w:trPr>
          <w:trHeight w:val="300"/>
        </w:trPr>
        <w:tc>
          <w:tcPr>
            <w:tcW w:w="1558" w:type="dxa"/>
          </w:tcPr>
          <w:p w14:paraId="4D9AEBDB" w14:textId="6E33B7F4" w:rsidR="00185C8F" w:rsidRDefault="00185C8F" w:rsidP="005741B0">
            <w:pPr>
              <w:rPr>
                <w:u w:val="single"/>
              </w:rPr>
            </w:pPr>
            <w:r w:rsidRPr="241C9F15">
              <w:rPr>
                <w:u w:val="single"/>
              </w:rPr>
              <w:t>Inventor 5</w:t>
            </w:r>
          </w:p>
        </w:tc>
        <w:tc>
          <w:tcPr>
            <w:tcW w:w="1558" w:type="dxa"/>
          </w:tcPr>
          <w:p w14:paraId="4B571064" w14:textId="77777777" w:rsidR="00185C8F" w:rsidRDefault="00185C8F" w:rsidP="005741B0">
            <w:pPr>
              <w:rPr>
                <w:u w:val="single"/>
              </w:rPr>
            </w:pPr>
          </w:p>
        </w:tc>
        <w:tc>
          <w:tcPr>
            <w:tcW w:w="1558" w:type="dxa"/>
          </w:tcPr>
          <w:p w14:paraId="661CB261" w14:textId="77777777" w:rsidR="00185C8F" w:rsidRDefault="00185C8F" w:rsidP="005741B0">
            <w:pPr>
              <w:rPr>
                <w:u w:val="single"/>
              </w:rPr>
            </w:pPr>
          </w:p>
        </w:tc>
        <w:tc>
          <w:tcPr>
            <w:tcW w:w="1558" w:type="dxa"/>
          </w:tcPr>
          <w:p w14:paraId="75F41C36" w14:textId="77777777" w:rsidR="00185C8F" w:rsidRDefault="00185C8F" w:rsidP="005741B0">
            <w:pPr>
              <w:rPr>
                <w:u w:val="single"/>
              </w:rPr>
            </w:pPr>
          </w:p>
        </w:tc>
        <w:tc>
          <w:tcPr>
            <w:tcW w:w="1683" w:type="dxa"/>
          </w:tcPr>
          <w:p w14:paraId="30EB2FD1" w14:textId="77777777" w:rsidR="00185C8F" w:rsidRDefault="00185C8F" w:rsidP="005741B0">
            <w:pPr>
              <w:rPr>
                <w:u w:val="single"/>
              </w:rPr>
            </w:pPr>
          </w:p>
        </w:tc>
      </w:tr>
      <w:tr w:rsidR="00185C8F" w14:paraId="020C0DDF" w14:textId="77777777" w:rsidTr="241C9F15">
        <w:trPr>
          <w:trHeight w:val="300"/>
        </w:trPr>
        <w:tc>
          <w:tcPr>
            <w:tcW w:w="1558" w:type="dxa"/>
          </w:tcPr>
          <w:p w14:paraId="0D861D98" w14:textId="77777777" w:rsidR="00185C8F" w:rsidRDefault="00185C8F" w:rsidP="005741B0">
            <w:pPr>
              <w:rPr>
                <w:u w:val="single"/>
              </w:rPr>
            </w:pPr>
          </w:p>
        </w:tc>
        <w:tc>
          <w:tcPr>
            <w:tcW w:w="1558" w:type="dxa"/>
          </w:tcPr>
          <w:p w14:paraId="6D29FB00" w14:textId="77777777" w:rsidR="00185C8F" w:rsidRDefault="00185C8F" w:rsidP="005741B0">
            <w:pPr>
              <w:rPr>
                <w:u w:val="single"/>
              </w:rPr>
            </w:pPr>
          </w:p>
        </w:tc>
        <w:tc>
          <w:tcPr>
            <w:tcW w:w="1558" w:type="dxa"/>
          </w:tcPr>
          <w:p w14:paraId="7E8F2456" w14:textId="77777777" w:rsidR="00185C8F" w:rsidRDefault="00185C8F" w:rsidP="005741B0">
            <w:pPr>
              <w:rPr>
                <w:u w:val="single"/>
              </w:rPr>
            </w:pPr>
          </w:p>
        </w:tc>
        <w:tc>
          <w:tcPr>
            <w:tcW w:w="1558" w:type="dxa"/>
          </w:tcPr>
          <w:p w14:paraId="5471E277" w14:textId="77777777" w:rsidR="00185C8F" w:rsidRDefault="00185C8F" w:rsidP="005741B0">
            <w:pPr>
              <w:rPr>
                <w:u w:val="single"/>
              </w:rPr>
            </w:pPr>
          </w:p>
        </w:tc>
        <w:tc>
          <w:tcPr>
            <w:tcW w:w="1683" w:type="dxa"/>
          </w:tcPr>
          <w:p w14:paraId="3009C660" w14:textId="3B3EA95C" w:rsidR="00185C8F" w:rsidRDefault="00185C8F" w:rsidP="005741B0">
            <w:pPr>
              <w:rPr>
                <w:u w:val="single"/>
              </w:rPr>
            </w:pPr>
            <w:r w:rsidRPr="241C9F15">
              <w:rPr>
                <w:u w:val="single"/>
              </w:rPr>
              <w:t>Total = 100%</w:t>
            </w:r>
          </w:p>
        </w:tc>
      </w:tr>
    </w:tbl>
    <w:p w14:paraId="08193DA9" w14:textId="1A6A3EDD" w:rsidR="241C9F15" w:rsidRDefault="241C9F15"/>
    <w:p w14:paraId="5A5A80B1" w14:textId="6701ED6A" w:rsidR="00636724" w:rsidRPr="00636724" w:rsidRDefault="00636724" w:rsidP="241C9F15">
      <w:pPr>
        <w:rPr>
          <w:b/>
          <w:bCs/>
          <w:u w:val="single"/>
        </w:rPr>
      </w:pPr>
      <w:r w:rsidRPr="241C9F15">
        <w:rPr>
          <w:b/>
          <w:bCs/>
          <w:u w:val="single"/>
        </w:rPr>
        <w:t>Agreement</w:t>
      </w:r>
    </w:p>
    <w:p w14:paraId="6D2913F9" w14:textId="7E6DC764" w:rsidR="00636724" w:rsidRDefault="00636724" w:rsidP="001C53D9">
      <w:pPr>
        <w:spacing w:after="120"/>
      </w:pPr>
      <w:r>
        <w:t xml:space="preserve">I, the undersigned each individually, do hereby represent that to the best of my actual knowledge there are no inventors of the invention disclosed herein other than the inventors named above in this Invention Disclosure.  I hereby assign to University of North Texas all </w:t>
      </w:r>
      <w:proofErr w:type="gramStart"/>
      <w:r>
        <w:t>right</w:t>
      </w:r>
      <w:proofErr w:type="gramEnd"/>
      <w:r>
        <w:t>, title and interest in and to this disclosed invention and all patents, patent applications and patent rights worldwide related thereto. I hereby acknowledge my obligations under University of North Texas Invention Policy</w:t>
      </w:r>
      <w:r w:rsidR="00185C8F">
        <w:t xml:space="preserve"> (we will </w:t>
      </w:r>
      <w:proofErr w:type="gramStart"/>
      <w:r w:rsidR="00185C8F">
        <w:t>follow-up</w:t>
      </w:r>
      <w:proofErr w:type="gramEnd"/>
      <w:r w:rsidR="00185C8F">
        <w:t xml:space="preserve"> with digital signature request when this Invention Disclosure document is complete).</w:t>
      </w:r>
    </w:p>
    <w:p w14:paraId="2694A299" w14:textId="5D60B6B6" w:rsidR="00636724" w:rsidRDefault="00743E4B" w:rsidP="001C53D9">
      <w:pPr>
        <w:spacing w:after="120"/>
      </w:pPr>
      <w:r>
        <w:rPr>
          <w:noProof/>
        </w:rPr>
        <mc:AlternateContent>
          <mc:Choice Requires="wps">
            <w:drawing>
              <wp:anchor distT="0" distB="0" distL="114300" distR="114300" simplePos="0" relativeHeight="251658240" behindDoc="0" locked="0" layoutInCell="1" allowOverlap="1" wp14:anchorId="60507D7D" wp14:editId="45EED75F">
                <wp:simplePos x="0" y="0"/>
                <wp:positionH relativeFrom="column">
                  <wp:posOffset>781050</wp:posOffset>
                </wp:positionH>
                <wp:positionV relativeFrom="paragraph">
                  <wp:posOffset>274955</wp:posOffset>
                </wp:positionV>
                <wp:extent cx="2809875" cy="257175"/>
                <wp:effectExtent l="0" t="0" r="28575" b="28575"/>
                <wp:wrapNone/>
                <wp:docPr id="1266453220" name="Text Box 3"/>
                <wp:cNvGraphicFramePr/>
                <a:graphic xmlns:a="http://schemas.openxmlformats.org/drawingml/2006/main">
                  <a:graphicData uri="http://schemas.microsoft.com/office/word/2010/wordprocessingShape">
                    <wps:wsp>
                      <wps:cNvSpPr txBox="1"/>
                      <wps:spPr>
                        <a:xfrm>
                          <a:off x="0" y="0"/>
                          <a:ext cx="2809875" cy="257175"/>
                        </a:xfrm>
                        <a:prstGeom prst="rect">
                          <a:avLst/>
                        </a:prstGeom>
                        <a:solidFill>
                          <a:schemeClr val="lt1"/>
                        </a:solidFill>
                        <a:ln w="6350">
                          <a:solidFill>
                            <a:prstClr val="black"/>
                          </a:solidFill>
                        </a:ln>
                      </wps:spPr>
                      <wps:txbx>
                        <w:txbxContent>
                          <w:sdt>
                            <w:sdtPr>
                              <w:id w:val="-680354052"/>
                              <w:placeholder>
                                <w:docPart w:val="DefaultPlaceholder_-1854013440"/>
                              </w:placeholder>
                              <w:showingPlcHdr/>
                            </w:sdtPr>
                            <w:sdtContent>
                              <w:p w14:paraId="7C6A8685" w14:textId="411617A9" w:rsidR="00743E4B" w:rsidRDefault="00EE5CC3">
                                <w:r w:rsidRPr="007D1411">
                                  <w:rPr>
                                    <w:rStyle w:val="PlaceholderText"/>
                                    <w:highlight w:val="green"/>
                                  </w:rPr>
                                  <w:t>Click or tap here to enter text.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0507D7D" id="_x0000_t202" coordsize="21600,21600" o:spt="202" path="m,l,21600r21600,l21600,xe">
                <v:stroke joinstyle="miter"/>
                <v:path gradientshapeok="t" o:connecttype="rect"/>
              </v:shapetype>
              <v:shape id="Text Box 3" o:spid="_x0000_s1026" type="#_x0000_t202" style="position:absolute;margin-left:61.5pt;margin-top:21.65pt;width:221.25pt;height:20.2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" fillcolor="white [3201]" strokeweight=".5pt">
                <v:textbox>
                  <w:txbxContent>
                    <w:sdt>
                      <w:sdtPr>
                        <w:id w:val="-680354052"/>
                        <w:placeholder>
                          <w:docPart w:val="DefaultPlaceholder_-1854013440"/>
                        </w:placeholder>
                        <w:showingPlcHdr/>
                      </w:sdtPr>
                      <w:sdtContent>
                        <w:p w14:paraId="7C6A8685" w14:textId="411617A9" w:rsidR="00743E4B" w:rsidRDefault="00EE5CC3">
                          <w:r w:rsidRPr="007D1411">
                            <w:rPr>
                              <w:rStyle w:val="PlaceholderText"/>
                              <w:highlight w:val="green"/>
                            </w:rPr>
                            <w:t>Click or tap here to enter text.</w:t>
                          </w:r>
                        </w:p>
                      </w:sdtContent>
                    </w:sdt>
                  </w:txbxContent>
                </v:textbox>
              </v:shape>
            </w:pict>
          </mc:Fallback>
        </mc:AlternateContent>
      </w:r>
    </w:p>
    <w:p w14:paraId="7D086215" w14:textId="49ABC2E5" w:rsidR="00743E4B" w:rsidRDefault="00743E4B" w:rsidP="001C53D9">
      <w:pPr>
        <w:spacing w:after="120"/>
      </w:pPr>
      <w:r>
        <w:t xml:space="preserve">Inventor 1: </w:t>
      </w:r>
    </w:p>
    <w:p w14:paraId="62998BFB" w14:textId="2C8086D8" w:rsidR="00743E4B" w:rsidRPr="00636724" w:rsidDel="00185C8F" w:rsidRDefault="00743E4B" w:rsidP="001C53D9">
      <w:pPr>
        <w:spacing w:after="120"/>
        <w:sectPr w:rsidR="00743E4B" w:rsidRPr="00636724" w:rsidDel="00185C8F" w:rsidSect="00636724">
          <w:type w:val="continuous"/>
          <w:pgSz w:w="12240" w:h="15840"/>
          <w:pgMar w:top="1440" w:right="1440" w:bottom="1440" w:left="1440" w:header="720" w:footer="720" w:gutter="0"/>
          <w:cols w:space="720"/>
          <w:formProt w:val="0"/>
          <w:docGrid w:linePitch="360"/>
        </w:sectPr>
      </w:pPr>
    </w:p>
    <w:p w14:paraId="030890FD" w14:textId="77777777" w:rsidR="00743E4B" w:rsidRDefault="00743E4B" w:rsidP="001C53D9">
      <w:pPr>
        <w:spacing w:after="120"/>
      </w:pPr>
      <w:r>
        <w:rPr>
          <w:noProof/>
        </w:rPr>
        <mc:AlternateContent>
          <mc:Choice Requires="wps">
            <w:drawing>
              <wp:anchor distT="0" distB="0" distL="114300" distR="114300" simplePos="0" relativeHeight="251658241" behindDoc="0" locked="0" layoutInCell="1" allowOverlap="1" wp14:anchorId="2512FCEF" wp14:editId="76C9437B">
                <wp:simplePos x="0" y="0"/>
                <wp:positionH relativeFrom="column">
                  <wp:posOffset>781050</wp:posOffset>
                </wp:positionH>
                <wp:positionV relativeFrom="paragraph">
                  <wp:posOffset>274955</wp:posOffset>
                </wp:positionV>
                <wp:extent cx="2809875" cy="257175"/>
                <wp:effectExtent l="0" t="0" r="28575" b="28575"/>
                <wp:wrapNone/>
                <wp:docPr id="489842194" name="Text Box 3"/>
                <wp:cNvGraphicFramePr/>
                <a:graphic xmlns:a="http://schemas.openxmlformats.org/drawingml/2006/main">
                  <a:graphicData uri="http://schemas.microsoft.com/office/word/2010/wordprocessingShape">
                    <wps:wsp>
                      <wps:cNvSpPr txBox="1"/>
                      <wps:spPr>
                        <a:xfrm>
                          <a:off x="0" y="0"/>
                          <a:ext cx="2809875" cy="257175"/>
                        </a:xfrm>
                        <a:prstGeom prst="rect">
                          <a:avLst/>
                        </a:prstGeom>
                        <a:solidFill>
                          <a:schemeClr val="lt1"/>
                        </a:solidFill>
                        <a:ln w="6350">
                          <a:solidFill>
                            <a:prstClr val="black"/>
                          </a:solidFill>
                        </a:ln>
                      </wps:spPr>
                      <wps:txbx>
                        <w:txbxContent>
                          <w:sdt>
                            <w:sdtPr>
                              <w:id w:val="178706996"/>
                              <w:placeholder>
                                <w:docPart w:val="DefaultPlaceholder_-1854013440"/>
                              </w:placeholder>
                              <w:showingPlcHdr/>
                            </w:sdtPr>
                            <w:sdtContent>
                              <w:p w14:paraId="64C4D7AA" w14:textId="29F9773F" w:rsidR="00743E4B" w:rsidRDefault="00EE5CC3" w:rsidP="00743E4B">
                                <w:r w:rsidRPr="007D1411">
                                  <w:rPr>
                                    <w:rStyle w:val="PlaceholderText"/>
                                    <w:highlight w:val="green"/>
                                  </w:rPr>
                                  <w:t>Click or tap here to enter text.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512FCEF" id="_x0000_s1027" type="#_x0000_t202" style="position:absolute;margin-left:61.5pt;margin-top:21.65pt;width:221.25pt;height:20.25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" fillcolor="white [3201]" strokeweight=".5pt">
                <v:textbox>
                  <w:txbxContent>
                    <w:sdt>
                      <w:sdtPr>
                        <w:id w:val="178706996"/>
                        <w:placeholder>
                          <w:docPart w:val="DefaultPlaceholder_-1854013440"/>
                        </w:placeholder>
                        <w:showingPlcHdr/>
                      </w:sdtPr>
                      <w:sdtContent>
                        <w:p w14:paraId="64C4D7AA" w14:textId="29F9773F" w:rsidR="00743E4B" w:rsidRDefault="00EE5CC3" w:rsidP="00743E4B">
                          <w:r w:rsidRPr="007D1411">
                            <w:rPr>
                              <w:rStyle w:val="PlaceholderText"/>
                              <w:highlight w:val="green"/>
                            </w:rPr>
                            <w:t>Click or tap here to enter text.</w:t>
                          </w:r>
                        </w:p>
                      </w:sdtContent>
                    </w:sdt>
                  </w:txbxContent>
                </v:textbox>
              </v:shape>
            </w:pict>
          </mc:Fallback>
        </mc:AlternateContent>
      </w:r>
    </w:p>
    <w:p w14:paraId="7AAEFE77" w14:textId="1A6D8723" w:rsidR="00743E4B" w:rsidRDefault="00743E4B" w:rsidP="001C53D9">
      <w:pPr>
        <w:spacing w:after="120"/>
      </w:pPr>
      <w:r>
        <w:t xml:space="preserve">Inventor 2: </w:t>
      </w:r>
    </w:p>
    <w:p w14:paraId="11026CC2" w14:textId="0FF1722A" w:rsidR="00743E4B" w:rsidRPr="00636724" w:rsidDel="00185C8F" w:rsidRDefault="00743E4B" w:rsidP="001C53D9">
      <w:pPr>
        <w:spacing w:after="120"/>
        <w:sectPr w:rsidR="00743E4B" w:rsidRPr="00636724" w:rsidDel="00185C8F" w:rsidSect="00743E4B">
          <w:type w:val="continuous"/>
          <w:pgSz w:w="12240" w:h="15840"/>
          <w:pgMar w:top="1440" w:right="1440" w:bottom="1440" w:left="1440" w:header="720" w:footer="720" w:gutter="0"/>
          <w:cols w:space="720"/>
          <w:formProt w:val="0"/>
          <w:docGrid w:linePitch="360"/>
        </w:sectPr>
      </w:pPr>
    </w:p>
    <w:p w14:paraId="799A2EB9" w14:textId="77777777" w:rsidR="00743E4B" w:rsidRDefault="00743E4B" w:rsidP="001C53D9">
      <w:pPr>
        <w:spacing w:after="120"/>
      </w:pPr>
      <w:r>
        <w:rPr>
          <w:noProof/>
        </w:rPr>
        <mc:AlternateContent>
          <mc:Choice Requires="wps">
            <w:drawing>
              <wp:anchor distT="0" distB="0" distL="114300" distR="114300" simplePos="0" relativeHeight="251658242" behindDoc="0" locked="0" layoutInCell="1" allowOverlap="1" wp14:anchorId="639872CC" wp14:editId="6A78EE5F">
                <wp:simplePos x="0" y="0"/>
                <wp:positionH relativeFrom="column">
                  <wp:posOffset>781050</wp:posOffset>
                </wp:positionH>
                <wp:positionV relativeFrom="paragraph">
                  <wp:posOffset>274955</wp:posOffset>
                </wp:positionV>
                <wp:extent cx="2809875" cy="257175"/>
                <wp:effectExtent l="0" t="0" r="28575" b="28575"/>
                <wp:wrapNone/>
                <wp:docPr id="457290814" name="Text Box 3"/>
                <wp:cNvGraphicFramePr/>
                <a:graphic xmlns:a="http://schemas.openxmlformats.org/drawingml/2006/main">
                  <a:graphicData uri="http://schemas.microsoft.com/office/word/2010/wordprocessingShape">
                    <wps:wsp>
                      <wps:cNvSpPr txBox="1"/>
                      <wps:spPr>
                        <a:xfrm>
                          <a:off x="0" y="0"/>
                          <a:ext cx="2809875" cy="257175"/>
                        </a:xfrm>
                        <a:prstGeom prst="rect">
                          <a:avLst/>
                        </a:prstGeom>
                        <a:solidFill>
                          <a:schemeClr val="lt1"/>
                        </a:solidFill>
                        <a:ln w="6350">
                          <a:solidFill>
                            <a:prstClr val="black"/>
                          </a:solidFill>
                        </a:ln>
                      </wps:spPr>
                      <wps:txbx>
                        <w:txbxContent>
                          <w:sdt>
                            <w:sdtPr>
                              <w:id w:val="1480497349"/>
                              <w:placeholder>
                                <w:docPart w:val="DefaultPlaceholder_-1854013440"/>
                              </w:placeholder>
                              <w:showingPlcHdr/>
                            </w:sdtPr>
                            <w:sdtContent>
                              <w:p w14:paraId="6709B52D" w14:textId="1300BF71" w:rsidR="00743E4B" w:rsidRDefault="00EE5CC3" w:rsidP="00743E4B">
                                <w:r w:rsidRPr="007D1411">
                                  <w:rPr>
                                    <w:rStyle w:val="PlaceholderText"/>
                                    <w:highlight w:val="green"/>
                                  </w:rPr>
                                  <w:t>Click or tap here to enter text.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39872CC" id="_x0000_s1028" type="#_x0000_t202" style="position:absolute;margin-left:61.5pt;margin-top:21.65pt;width:221.25pt;height:20.25pt;z-index:2516582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" fillcolor="white [3201]" strokeweight=".5pt">
                <v:textbox>
                  <w:txbxContent>
                    <w:sdt>
                      <w:sdtPr>
                        <w:id w:val="1480497349"/>
                        <w:placeholder>
                          <w:docPart w:val="DefaultPlaceholder_-1854013440"/>
                        </w:placeholder>
                        <w:showingPlcHdr/>
                      </w:sdtPr>
                      <w:sdtContent>
                        <w:p w14:paraId="6709B52D" w14:textId="1300BF71" w:rsidR="00743E4B" w:rsidRDefault="00EE5CC3" w:rsidP="00743E4B">
                          <w:r w:rsidRPr="007D1411">
                            <w:rPr>
                              <w:rStyle w:val="PlaceholderText"/>
                              <w:highlight w:val="green"/>
                            </w:rPr>
                            <w:t>Click or tap here to enter text.</w:t>
                          </w:r>
                        </w:p>
                      </w:sdtContent>
                    </w:sdt>
                  </w:txbxContent>
                </v:textbox>
              </v:shape>
            </w:pict>
          </mc:Fallback>
        </mc:AlternateContent>
      </w:r>
    </w:p>
    <w:p w14:paraId="2AFF60BA" w14:textId="74D51CEE" w:rsidR="00743E4B" w:rsidRDefault="00743E4B" w:rsidP="001C53D9">
      <w:pPr>
        <w:spacing w:after="120"/>
      </w:pPr>
      <w:r>
        <w:t xml:space="preserve">Inventor 3: </w:t>
      </w:r>
    </w:p>
    <w:p w14:paraId="6C14589D" w14:textId="2EDA735C" w:rsidR="00743E4B" w:rsidRPr="00636724" w:rsidDel="00185C8F" w:rsidRDefault="00743E4B" w:rsidP="001C53D9">
      <w:pPr>
        <w:spacing w:after="120"/>
        <w:sectPr w:rsidR="00743E4B" w:rsidRPr="00636724" w:rsidDel="00185C8F" w:rsidSect="00743E4B">
          <w:type w:val="continuous"/>
          <w:pgSz w:w="12240" w:h="15840"/>
          <w:pgMar w:top="1440" w:right="1440" w:bottom="1440" w:left="1440" w:header="720" w:footer="720" w:gutter="0"/>
          <w:cols w:space="720"/>
          <w:formProt w:val="0"/>
          <w:docGrid w:linePitch="360"/>
        </w:sectPr>
      </w:pPr>
    </w:p>
    <w:p w14:paraId="7CC16E35" w14:textId="77777777" w:rsidR="00743E4B" w:rsidRDefault="00743E4B" w:rsidP="001C53D9">
      <w:pPr>
        <w:spacing w:after="120"/>
      </w:pPr>
      <w:r>
        <w:rPr>
          <w:noProof/>
        </w:rPr>
        <mc:AlternateContent>
          <mc:Choice Requires="wps">
            <w:drawing>
              <wp:anchor distT="0" distB="0" distL="114300" distR="114300" simplePos="0" relativeHeight="251658243" behindDoc="0" locked="0" layoutInCell="1" allowOverlap="1" wp14:anchorId="55D16704" wp14:editId="5D69DD04">
                <wp:simplePos x="0" y="0"/>
                <wp:positionH relativeFrom="column">
                  <wp:posOffset>781050</wp:posOffset>
                </wp:positionH>
                <wp:positionV relativeFrom="paragraph">
                  <wp:posOffset>274955</wp:posOffset>
                </wp:positionV>
                <wp:extent cx="2809875" cy="257175"/>
                <wp:effectExtent l="0" t="0" r="28575" b="28575"/>
                <wp:wrapNone/>
                <wp:docPr id="396735215" name="Text Box 3"/>
                <wp:cNvGraphicFramePr/>
                <a:graphic xmlns:a="http://schemas.openxmlformats.org/drawingml/2006/main">
                  <a:graphicData uri="http://schemas.microsoft.com/office/word/2010/wordprocessingShape">
                    <wps:wsp>
                      <wps:cNvSpPr txBox="1"/>
                      <wps:spPr>
                        <a:xfrm>
                          <a:off x="0" y="0"/>
                          <a:ext cx="2809875" cy="257175"/>
                        </a:xfrm>
                        <a:prstGeom prst="rect">
                          <a:avLst/>
                        </a:prstGeom>
                        <a:solidFill>
                          <a:schemeClr val="lt1"/>
                        </a:solidFill>
                        <a:ln w="6350">
                          <a:solidFill>
                            <a:prstClr val="black"/>
                          </a:solidFill>
                        </a:ln>
                      </wps:spPr>
                      <wps:txbx>
                        <w:txbxContent>
                          <w:sdt>
                            <w:sdtPr>
                              <w:id w:val="-1959940565"/>
                              <w:placeholder>
                                <w:docPart w:val="DefaultPlaceholder_-1854013440"/>
                              </w:placeholder>
                              <w:showingPlcHdr/>
                            </w:sdtPr>
                            <w:sdtContent>
                              <w:p w14:paraId="40266373" w14:textId="7EA75254" w:rsidR="00743E4B" w:rsidRDefault="00EE5CC3" w:rsidP="00743E4B">
                                <w:r w:rsidRPr="007D1411">
                                  <w:rPr>
                                    <w:rStyle w:val="PlaceholderText"/>
                                    <w:highlight w:val="green"/>
                                  </w:rPr>
                                  <w:t>Click or tap here to enter text.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5D16704" id="_x0000_s1029" type="#_x0000_t202" style="position:absolute;margin-left:61.5pt;margin-top:21.65pt;width:221.25pt;height:20.25pt;z-index:2516582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" fillcolor="white [3201]" strokeweight=".5pt">
                <v:textbox>
                  <w:txbxContent>
                    <w:sdt>
                      <w:sdtPr>
                        <w:id w:val="-1959940565"/>
                        <w:placeholder>
                          <w:docPart w:val="DefaultPlaceholder_-1854013440"/>
                        </w:placeholder>
                        <w:showingPlcHdr/>
                      </w:sdtPr>
                      <w:sdtContent>
                        <w:p w14:paraId="40266373" w14:textId="7EA75254" w:rsidR="00743E4B" w:rsidRDefault="00EE5CC3" w:rsidP="00743E4B">
                          <w:r w:rsidRPr="007D1411">
                            <w:rPr>
                              <w:rStyle w:val="PlaceholderText"/>
                              <w:highlight w:val="green"/>
                            </w:rPr>
                            <w:t>Click or tap here to enter text.</w:t>
                          </w:r>
                        </w:p>
                      </w:sdtContent>
                    </w:sdt>
                  </w:txbxContent>
                </v:textbox>
              </v:shape>
            </w:pict>
          </mc:Fallback>
        </mc:AlternateContent>
      </w:r>
    </w:p>
    <w:p w14:paraId="23ADE31D" w14:textId="27462994" w:rsidR="00743E4B" w:rsidRDefault="00743E4B" w:rsidP="001C53D9">
      <w:pPr>
        <w:spacing w:after="120"/>
      </w:pPr>
      <w:r>
        <w:t xml:space="preserve">Inventor 4: </w:t>
      </w:r>
    </w:p>
    <w:p w14:paraId="3A9A8AF3" w14:textId="1ECC5C25" w:rsidR="00743E4B" w:rsidRPr="00636724" w:rsidDel="00185C8F" w:rsidRDefault="00743E4B" w:rsidP="001C53D9">
      <w:pPr>
        <w:spacing w:after="120"/>
        <w:sectPr w:rsidR="00743E4B" w:rsidRPr="00636724" w:rsidDel="00185C8F" w:rsidSect="00743E4B">
          <w:type w:val="continuous"/>
          <w:pgSz w:w="12240" w:h="15840"/>
          <w:pgMar w:top="1440" w:right="1440" w:bottom="1440" w:left="1440" w:header="720" w:footer="720" w:gutter="0"/>
          <w:cols w:space="720"/>
          <w:formProt w:val="0"/>
          <w:docGrid w:linePitch="360"/>
        </w:sectPr>
      </w:pPr>
    </w:p>
    <w:p w14:paraId="518BB60A" w14:textId="77777777" w:rsidR="00743E4B" w:rsidRDefault="00743E4B" w:rsidP="001C53D9">
      <w:pPr>
        <w:spacing w:after="120"/>
      </w:pPr>
      <w:r>
        <w:rPr>
          <w:noProof/>
        </w:rPr>
        <mc:AlternateContent>
          <mc:Choice Requires="wps">
            <w:drawing>
              <wp:anchor distT="0" distB="0" distL="114300" distR="114300" simplePos="0" relativeHeight="251658245" behindDoc="0" locked="0" layoutInCell="1" allowOverlap="1" wp14:anchorId="6873B731" wp14:editId="3A47C046">
                <wp:simplePos x="0" y="0"/>
                <wp:positionH relativeFrom="column">
                  <wp:posOffset>781050</wp:posOffset>
                </wp:positionH>
                <wp:positionV relativeFrom="paragraph">
                  <wp:posOffset>274955</wp:posOffset>
                </wp:positionV>
                <wp:extent cx="2809875" cy="257175"/>
                <wp:effectExtent l="0" t="0" r="28575" b="28575"/>
                <wp:wrapNone/>
                <wp:docPr id="64191893" name="Text Box 3"/>
                <wp:cNvGraphicFramePr/>
                <a:graphic xmlns:a="http://schemas.openxmlformats.org/drawingml/2006/main">
                  <a:graphicData uri="http://schemas.microsoft.com/office/word/2010/wordprocessingShape">
                    <wps:wsp>
                      <wps:cNvSpPr txBox="1"/>
                      <wps:spPr>
                        <a:xfrm>
                          <a:off x="0" y="0"/>
                          <a:ext cx="2809875" cy="257175"/>
                        </a:xfrm>
                        <a:prstGeom prst="rect">
                          <a:avLst/>
                        </a:prstGeom>
                        <a:solidFill>
                          <a:schemeClr val="lt1"/>
                        </a:solidFill>
                        <a:ln w="6350">
                          <a:solidFill>
                            <a:prstClr val="black"/>
                          </a:solidFill>
                        </a:ln>
                      </wps:spPr>
                      <wps:txbx>
                        <w:txbxContent>
                          <w:sdt>
                            <w:sdtPr>
                              <w:id w:val="-87699250"/>
                              <w:placeholder>
                                <w:docPart w:val="DefaultPlaceholder_-1854013440"/>
                              </w:placeholder>
                              <w:showingPlcHdr/>
                            </w:sdtPr>
                            <w:sdtContent>
                              <w:p w14:paraId="42EE7859" w14:textId="643FF8F3" w:rsidR="00743E4B" w:rsidRDefault="00EE5CC3" w:rsidP="00743E4B">
                                <w:r w:rsidRPr="007D1411">
                                  <w:rPr>
                                    <w:rStyle w:val="PlaceholderText"/>
                                    <w:highlight w:val="green"/>
                                  </w:rPr>
                                  <w:t>Click or tap here to enter text.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873B731" id="_x0000_s1030" type="#_x0000_t202" style="position:absolute;margin-left:61.5pt;margin-top:21.65pt;width:221.25pt;height:20.25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" fillcolor="white [3201]" strokeweight=".5pt">
                <v:textbox>
                  <w:txbxContent>
                    <w:sdt>
                      <w:sdtPr>
                        <w:id w:val="-87699250"/>
                        <w:placeholder>
                          <w:docPart w:val="DefaultPlaceholder_-1854013440"/>
                        </w:placeholder>
                        <w:showingPlcHdr/>
                      </w:sdtPr>
                      <w:sdtContent>
                        <w:p w14:paraId="42EE7859" w14:textId="643FF8F3" w:rsidR="00743E4B" w:rsidRDefault="00EE5CC3" w:rsidP="00743E4B">
                          <w:r w:rsidRPr="007D1411">
                            <w:rPr>
                              <w:rStyle w:val="PlaceholderText"/>
                              <w:highlight w:val="green"/>
                            </w:rPr>
                            <w:t>Click or tap here to enter text.</w:t>
                          </w:r>
                        </w:p>
                      </w:sdtContent>
                    </w:sdt>
                  </w:txbxContent>
                </v:textbox>
              </v:shape>
            </w:pict>
          </mc:Fallback>
        </mc:AlternateContent>
      </w:r>
    </w:p>
    <w:p w14:paraId="106AB378" w14:textId="6EC6A95C" w:rsidR="00743E4B" w:rsidRPr="00636724" w:rsidDel="00185C8F" w:rsidRDefault="00743E4B" w:rsidP="001C53D9">
      <w:pPr>
        <w:spacing w:after="120"/>
        <w:sectPr w:rsidR="00743E4B" w:rsidRPr="00636724" w:rsidDel="00185C8F" w:rsidSect="00743E4B">
          <w:type w:val="continuous"/>
          <w:pgSz w:w="12240" w:h="15840"/>
          <w:pgMar w:top="1440" w:right="1440" w:bottom="1440" w:left="1440" w:header="720" w:footer="720" w:gutter="0"/>
          <w:cols w:space="720"/>
          <w:formProt w:val="0"/>
          <w:docGrid w:linePitch="360"/>
        </w:sectPr>
      </w:pPr>
      <w:r>
        <w:t xml:space="preserve">Inventor </w:t>
      </w:r>
      <w:r w:rsidR="001D6E41">
        <w:t>5</w:t>
      </w:r>
      <w:r w:rsidR="001C53D9">
        <w:t>:</w:t>
      </w:r>
    </w:p>
    <w:p w14:paraId="7A7A8AF2" w14:textId="77777777" w:rsidR="00234F2F" w:rsidRDefault="00234F2F" w:rsidP="001C53D9">
      <w:pPr>
        <w:spacing w:after="120"/>
        <w:rPr>
          <w:u w:val="single"/>
        </w:rPr>
        <w:sectPr w:rsidR="00234F2F" w:rsidSect="00636724">
          <w:type w:val="continuous"/>
          <w:pgSz w:w="12240" w:h="15840"/>
          <w:pgMar w:top="1440" w:right="1440" w:bottom="1440" w:left="1440" w:header="720" w:footer="720" w:gutter="0"/>
          <w:cols w:space="720"/>
          <w:formProt w:val="0"/>
          <w:docGrid w:linePitch="360"/>
        </w:sectPr>
      </w:pPr>
    </w:p>
    <w:p w14:paraId="1964D5BC" w14:textId="188A844E" w:rsidR="79FCC953" w:rsidRDefault="79FCC953" w:rsidP="001C53D9">
      <w:pPr>
        <w:tabs>
          <w:tab w:val="left" w:pos="5503"/>
        </w:tabs>
        <w:spacing w:after="120"/>
        <w:rPr>
          <w:u w:val="single"/>
        </w:rPr>
      </w:pPr>
    </w:p>
    <w:sectPr w:rsidR="79FCC953" w:rsidSect="00636724">
      <w:type w:val="continuous"/>
      <w:pgSz w:w="12240" w:h="15840"/>
      <w:pgMar w:top="1440" w:right="1440" w:bottom="1440" w:left="1440" w:header="720" w:footer="72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C6667"/>
    <w:multiLevelType w:val="multilevel"/>
    <w:tmpl w:val="873A4DA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F25E0E"/>
    <w:multiLevelType w:val="multilevel"/>
    <w:tmpl w:val="1FB81E6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8A4508"/>
    <w:multiLevelType w:val="multilevel"/>
    <w:tmpl w:val="FD6C9E1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AA7123"/>
    <w:multiLevelType w:val="hybridMultilevel"/>
    <w:tmpl w:val="6D54B916"/>
    <w:lvl w:ilvl="0" w:tplc="AB78A5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5D7647E"/>
    <w:multiLevelType w:val="multilevel"/>
    <w:tmpl w:val="10BE84D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913D2B"/>
    <w:multiLevelType w:val="hybridMultilevel"/>
    <w:tmpl w:val="B3A65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FD3660D"/>
    <w:multiLevelType w:val="multilevel"/>
    <w:tmpl w:val="99002BC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FE77C89"/>
    <w:multiLevelType w:val="hybridMultilevel"/>
    <w:tmpl w:val="747C42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5ED585A"/>
    <w:multiLevelType w:val="multilevel"/>
    <w:tmpl w:val="7F9E6C8A"/>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70602B2"/>
    <w:multiLevelType w:val="hybridMultilevel"/>
    <w:tmpl w:val="F6BE60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30466640">
    <w:abstractNumId w:val="9"/>
  </w:num>
  <w:num w:numId="2" w16cid:durableId="549733231">
    <w:abstractNumId w:val="7"/>
  </w:num>
  <w:num w:numId="3" w16cid:durableId="2076927361">
    <w:abstractNumId w:val="5"/>
  </w:num>
  <w:num w:numId="4" w16cid:durableId="1843548553">
    <w:abstractNumId w:val="1"/>
  </w:num>
  <w:num w:numId="5" w16cid:durableId="1278027874">
    <w:abstractNumId w:val="4"/>
  </w:num>
  <w:num w:numId="6" w16cid:durableId="702247527">
    <w:abstractNumId w:val="8"/>
  </w:num>
  <w:num w:numId="7" w16cid:durableId="550504810">
    <w:abstractNumId w:val="3"/>
  </w:num>
  <w:num w:numId="8" w16cid:durableId="1402563234">
    <w:abstractNumId w:val="6"/>
  </w:num>
  <w:num w:numId="9" w16cid:durableId="171376896">
    <w:abstractNumId w:val="2"/>
  </w:num>
  <w:num w:numId="10" w16cid:durableId="19997973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D9F"/>
    <w:rsid w:val="000A4B52"/>
    <w:rsid w:val="000D1098"/>
    <w:rsid w:val="000E449A"/>
    <w:rsid w:val="0010548F"/>
    <w:rsid w:val="00111ABB"/>
    <w:rsid w:val="0014525B"/>
    <w:rsid w:val="00185C8F"/>
    <w:rsid w:val="001C32BA"/>
    <w:rsid w:val="001C5362"/>
    <w:rsid w:val="001C53D9"/>
    <w:rsid w:val="001D6E41"/>
    <w:rsid w:val="00234F2F"/>
    <w:rsid w:val="00263488"/>
    <w:rsid w:val="00264AEA"/>
    <w:rsid w:val="002C3111"/>
    <w:rsid w:val="00302283"/>
    <w:rsid w:val="00303743"/>
    <w:rsid w:val="00392E8D"/>
    <w:rsid w:val="003A47CE"/>
    <w:rsid w:val="003C29D4"/>
    <w:rsid w:val="0042298F"/>
    <w:rsid w:val="00490125"/>
    <w:rsid w:val="004944B8"/>
    <w:rsid w:val="004E7E68"/>
    <w:rsid w:val="0050020D"/>
    <w:rsid w:val="005058E2"/>
    <w:rsid w:val="005635C3"/>
    <w:rsid w:val="00596AE4"/>
    <w:rsid w:val="00606915"/>
    <w:rsid w:val="00611154"/>
    <w:rsid w:val="00621B82"/>
    <w:rsid w:val="006264CE"/>
    <w:rsid w:val="00636724"/>
    <w:rsid w:val="006464FE"/>
    <w:rsid w:val="00676B70"/>
    <w:rsid w:val="00694E84"/>
    <w:rsid w:val="00716AFB"/>
    <w:rsid w:val="00737307"/>
    <w:rsid w:val="00743E4B"/>
    <w:rsid w:val="00747DB2"/>
    <w:rsid w:val="0078311F"/>
    <w:rsid w:val="007D1411"/>
    <w:rsid w:val="00822B64"/>
    <w:rsid w:val="008507C3"/>
    <w:rsid w:val="008D4B5D"/>
    <w:rsid w:val="008E30ED"/>
    <w:rsid w:val="008F4528"/>
    <w:rsid w:val="00904510"/>
    <w:rsid w:val="00922262"/>
    <w:rsid w:val="00923C98"/>
    <w:rsid w:val="00954D93"/>
    <w:rsid w:val="009749DF"/>
    <w:rsid w:val="009831D5"/>
    <w:rsid w:val="009932EC"/>
    <w:rsid w:val="009C4631"/>
    <w:rsid w:val="00A02156"/>
    <w:rsid w:val="00A56198"/>
    <w:rsid w:val="00AC5D9F"/>
    <w:rsid w:val="00AC5E35"/>
    <w:rsid w:val="00AC7F69"/>
    <w:rsid w:val="00AE3D95"/>
    <w:rsid w:val="00B141AC"/>
    <w:rsid w:val="00B70791"/>
    <w:rsid w:val="00B85324"/>
    <w:rsid w:val="00C02EC9"/>
    <w:rsid w:val="00C1029A"/>
    <w:rsid w:val="00C111B7"/>
    <w:rsid w:val="00C6468D"/>
    <w:rsid w:val="00C749B1"/>
    <w:rsid w:val="00CF6C81"/>
    <w:rsid w:val="00D16EC9"/>
    <w:rsid w:val="00DB6A14"/>
    <w:rsid w:val="00DC3BFB"/>
    <w:rsid w:val="00DF1C34"/>
    <w:rsid w:val="00E03E08"/>
    <w:rsid w:val="00E27CDD"/>
    <w:rsid w:val="00E334B9"/>
    <w:rsid w:val="00E44AF1"/>
    <w:rsid w:val="00E57519"/>
    <w:rsid w:val="00E718EE"/>
    <w:rsid w:val="00EE5CC3"/>
    <w:rsid w:val="00F02D8B"/>
    <w:rsid w:val="00F62C12"/>
    <w:rsid w:val="00FA3403"/>
    <w:rsid w:val="064EB21B"/>
    <w:rsid w:val="08A59C38"/>
    <w:rsid w:val="241C9F15"/>
    <w:rsid w:val="32574DE7"/>
    <w:rsid w:val="3FA05A07"/>
    <w:rsid w:val="42875DC4"/>
    <w:rsid w:val="42C9D8B5"/>
    <w:rsid w:val="48C6A2FE"/>
    <w:rsid w:val="50C7D38E"/>
    <w:rsid w:val="5808D739"/>
    <w:rsid w:val="60A4F722"/>
    <w:rsid w:val="79FCC95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EE2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5D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5D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5D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5D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5D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5D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5D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5D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5D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5D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5D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5D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5D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5D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5D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5D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5D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5D9F"/>
    <w:rPr>
      <w:rFonts w:eastAsiaTheme="majorEastAsia" w:cstheme="majorBidi"/>
      <w:color w:val="272727" w:themeColor="text1" w:themeTint="D8"/>
    </w:rPr>
  </w:style>
  <w:style w:type="paragraph" w:styleId="Title">
    <w:name w:val="Title"/>
    <w:basedOn w:val="Normal"/>
    <w:next w:val="Normal"/>
    <w:link w:val="TitleChar"/>
    <w:uiPriority w:val="10"/>
    <w:qFormat/>
    <w:rsid w:val="00AC5D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5D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5D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5D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5D9F"/>
    <w:pPr>
      <w:spacing w:before="160"/>
      <w:jc w:val="center"/>
    </w:pPr>
    <w:rPr>
      <w:i/>
      <w:iCs/>
      <w:color w:val="404040" w:themeColor="text1" w:themeTint="BF"/>
    </w:rPr>
  </w:style>
  <w:style w:type="character" w:customStyle="1" w:styleId="QuoteChar">
    <w:name w:val="Quote Char"/>
    <w:basedOn w:val="DefaultParagraphFont"/>
    <w:link w:val="Quote"/>
    <w:uiPriority w:val="29"/>
    <w:rsid w:val="00AC5D9F"/>
    <w:rPr>
      <w:i/>
      <w:iCs/>
      <w:color w:val="404040" w:themeColor="text1" w:themeTint="BF"/>
    </w:rPr>
  </w:style>
  <w:style w:type="paragraph" w:styleId="ListParagraph">
    <w:name w:val="List Paragraph"/>
    <w:basedOn w:val="Normal"/>
    <w:uiPriority w:val="34"/>
    <w:qFormat/>
    <w:rsid w:val="00AC5D9F"/>
    <w:pPr>
      <w:ind w:left="720"/>
      <w:contextualSpacing/>
    </w:pPr>
  </w:style>
  <w:style w:type="character" w:styleId="IntenseEmphasis">
    <w:name w:val="Intense Emphasis"/>
    <w:basedOn w:val="DefaultParagraphFont"/>
    <w:uiPriority w:val="21"/>
    <w:qFormat/>
    <w:rsid w:val="00AC5D9F"/>
    <w:rPr>
      <w:i/>
      <w:iCs/>
      <w:color w:val="0F4761" w:themeColor="accent1" w:themeShade="BF"/>
    </w:rPr>
  </w:style>
  <w:style w:type="paragraph" w:styleId="IntenseQuote">
    <w:name w:val="Intense Quote"/>
    <w:basedOn w:val="Normal"/>
    <w:next w:val="Normal"/>
    <w:link w:val="IntenseQuoteChar"/>
    <w:uiPriority w:val="30"/>
    <w:qFormat/>
    <w:rsid w:val="00AC5D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5D9F"/>
    <w:rPr>
      <w:i/>
      <w:iCs/>
      <w:color w:val="0F4761" w:themeColor="accent1" w:themeShade="BF"/>
    </w:rPr>
  </w:style>
  <w:style w:type="character" w:styleId="IntenseReference">
    <w:name w:val="Intense Reference"/>
    <w:basedOn w:val="DefaultParagraphFont"/>
    <w:uiPriority w:val="32"/>
    <w:qFormat/>
    <w:rsid w:val="00AC5D9F"/>
    <w:rPr>
      <w:b/>
      <w:bCs/>
      <w:smallCaps/>
      <w:color w:val="0F4761" w:themeColor="accent1" w:themeShade="BF"/>
      <w:spacing w:val="5"/>
    </w:rPr>
  </w:style>
  <w:style w:type="character" w:styleId="PlaceholderText">
    <w:name w:val="Placeholder Text"/>
    <w:basedOn w:val="DefaultParagraphFont"/>
    <w:uiPriority w:val="99"/>
    <w:semiHidden/>
    <w:rsid w:val="00AC5D9F"/>
    <w:rPr>
      <w:color w:val="666666"/>
    </w:rPr>
  </w:style>
  <w:style w:type="table" w:styleId="TableGrid">
    <w:name w:val="Table Grid"/>
    <w:basedOn w:val="TableNormal"/>
    <w:uiPriority w:val="39"/>
    <w:rsid w:val="006264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36724"/>
    <w:rPr>
      <w:color w:val="467886" w:themeColor="hyperlink"/>
      <w:u w:val="single"/>
    </w:rPr>
  </w:style>
  <w:style w:type="character" w:styleId="UnresolvedMention">
    <w:name w:val="Unresolved Mention"/>
    <w:basedOn w:val="DefaultParagraphFont"/>
    <w:uiPriority w:val="99"/>
    <w:semiHidden/>
    <w:unhideWhenUsed/>
    <w:rsid w:val="00636724"/>
    <w:rPr>
      <w:color w:val="605E5C"/>
      <w:shd w:val="clear" w:color="auto" w:fill="E1DFDD"/>
    </w:rPr>
  </w:style>
  <w:style w:type="paragraph" w:styleId="Revision">
    <w:name w:val="Revision"/>
    <w:hidden/>
    <w:uiPriority w:val="99"/>
    <w:semiHidden/>
    <w:rsid w:val="00716AF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mailto:patents@unt.edu" TargetMode="External"/><Relationship Id="rId4" Type="http://schemas.openxmlformats.org/officeDocument/2006/relationships/customXml" Target="../customXml/item4.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1EF9EBEB-6EEB-4C45-A98E-9CC8927B7E0C}"/>
      </w:docPartPr>
      <w:docPartBody>
        <w:p w:rsidR="00303743" w:rsidRDefault="00303743">
          <w:r w:rsidRPr="00916505">
            <w:rPr>
              <w:rStyle w:val="PlaceholderText"/>
            </w:rPr>
            <w:t>Click or tap here to enter text.</w:t>
          </w:r>
        </w:p>
      </w:docPartBody>
    </w:docPart>
    <w:docPart>
      <w:docPartPr>
        <w:name w:val="178F1B88C99B49FAB4011ACAC5A09F7B"/>
        <w:category>
          <w:name w:val="General"/>
          <w:gallery w:val="placeholder"/>
        </w:category>
        <w:types>
          <w:type w:val="bbPlcHdr"/>
        </w:types>
        <w:behaviors>
          <w:behavior w:val="content"/>
        </w:behaviors>
        <w:guid w:val="{128620C6-B70F-4F50-8C16-9A1BF14A2352}"/>
      </w:docPartPr>
      <w:docPartBody>
        <w:p w:rsidR="00FC3DCB" w:rsidRDefault="00776DE0" w:rsidP="00776DE0">
          <w:pPr>
            <w:pStyle w:val="178F1B88C99B49FAB4011ACAC5A09F7B"/>
          </w:pPr>
          <w:r w:rsidRPr="00916505">
            <w:rPr>
              <w:rStyle w:val="PlaceholderText"/>
            </w:rPr>
            <w:t>Click or tap here to enter text.</w:t>
          </w:r>
        </w:p>
      </w:docPartBody>
    </w:docPart>
    <w:docPart>
      <w:docPartPr>
        <w:name w:val="0B67EF2883D646F9A628D0F914617432"/>
        <w:category>
          <w:name w:val="General"/>
          <w:gallery w:val="placeholder"/>
        </w:category>
        <w:types>
          <w:type w:val="bbPlcHdr"/>
        </w:types>
        <w:behaviors>
          <w:behavior w:val="content"/>
        </w:behaviors>
        <w:guid w:val="{02DC7DD5-8C60-4F98-8E9A-F5B7D9C7C3E0}"/>
      </w:docPartPr>
      <w:docPartBody>
        <w:p w:rsidR="00FC3DCB" w:rsidRDefault="00776DE0" w:rsidP="00776DE0">
          <w:pPr>
            <w:pStyle w:val="0B67EF2883D646F9A628D0F914617432"/>
          </w:pPr>
          <w:r w:rsidRPr="0091650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743"/>
    <w:rsid w:val="000A4B52"/>
    <w:rsid w:val="001C7CF5"/>
    <w:rsid w:val="00263488"/>
    <w:rsid w:val="00303743"/>
    <w:rsid w:val="00490125"/>
    <w:rsid w:val="005635C3"/>
    <w:rsid w:val="00747DB2"/>
    <w:rsid w:val="007540AC"/>
    <w:rsid w:val="00776DE0"/>
    <w:rsid w:val="008F37F9"/>
    <w:rsid w:val="00B7213F"/>
    <w:rsid w:val="00DB6A14"/>
    <w:rsid w:val="00DF1C34"/>
    <w:rsid w:val="00E15EE1"/>
    <w:rsid w:val="00F415E8"/>
    <w:rsid w:val="00FC3DC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6DE0"/>
    <w:rPr>
      <w:color w:val="666666"/>
    </w:rPr>
  </w:style>
  <w:style w:type="paragraph" w:customStyle="1" w:styleId="178F1B88C99B49FAB4011ACAC5A09F7B">
    <w:name w:val="178F1B88C99B49FAB4011ACAC5A09F7B"/>
    <w:rsid w:val="00776DE0"/>
  </w:style>
  <w:style w:type="paragraph" w:customStyle="1" w:styleId="0B67EF2883D646F9A628D0F914617432">
    <w:name w:val="0B67EF2883D646F9A628D0F914617432"/>
    <w:rsid w:val="00776D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91B207000D7F4EBAA7F4FE9E37DBD0" ma:contentTypeVersion="5" ma:contentTypeDescription="Create a new document." ma:contentTypeScope="" ma:versionID="e3a42e9976b12eef88a292fa6f0c4ad3">
  <xsd:schema xmlns:xsd="http://www.w3.org/2001/XMLSchema" xmlns:xs="http://www.w3.org/2001/XMLSchema" xmlns:p="http://schemas.microsoft.com/office/2006/metadata/properties" xmlns:ns3="13dddf75-39c9-4263-b54a-9b8520f3c33d" targetNamespace="http://schemas.microsoft.com/office/2006/metadata/properties" ma:root="true" ma:fieldsID="31649d964550191795bb98eada7f3fd2" ns3:_="">
    <xsd:import namespace="13dddf75-39c9-4263-b54a-9b8520f3c33d"/>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dddf75-39c9-4263-b54a-9b8520f3c33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13dddf75-39c9-4263-b54a-9b8520f3c33d" xsi:nil="true"/>
  </documentManagement>
</p:properties>
</file>

<file path=customXml/itemProps1.xml><?xml version="1.0" encoding="utf-8"?>
<ds:datastoreItem xmlns:ds="http://schemas.openxmlformats.org/officeDocument/2006/customXml" ds:itemID="{AA4D6404-CBC7-46DE-B87B-8D17839C3629}">
  <ds:schemaRefs>
    <ds:schemaRef ds:uri="http://schemas.openxmlformats.org/officeDocument/2006/bibliography"/>
  </ds:schemaRefs>
</ds:datastoreItem>
</file>

<file path=customXml/itemProps2.xml><?xml version="1.0" encoding="utf-8"?>
<ds:datastoreItem xmlns:ds="http://schemas.openxmlformats.org/officeDocument/2006/customXml" ds:itemID="{87AB605B-8735-463F-BDC9-54E49BDF8318}">
  <ds:schemaRefs>
    <ds:schemaRef ds:uri="http://schemas.microsoft.com/sharepoint/v3/contenttype/forms"/>
  </ds:schemaRefs>
</ds:datastoreItem>
</file>

<file path=customXml/itemProps3.xml><?xml version="1.0" encoding="utf-8"?>
<ds:datastoreItem xmlns:ds="http://schemas.openxmlformats.org/officeDocument/2006/customXml" ds:itemID="{39E424A8-6759-402B-AF53-12965940F9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dddf75-39c9-4263-b54a-9b8520f3c3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1B115FE-E3DA-473F-8077-B16F2F1DFD9C}">
  <ds:schemaRefs>
    <ds:schemaRef ds:uri="http://schemas.microsoft.com/office/2006/metadata/properties"/>
    <ds:schemaRef ds:uri="http://schemas.microsoft.com/office/infopath/2007/PartnerControls"/>
    <ds:schemaRef ds:uri="13dddf75-39c9-4263-b54a-9b8520f3c33d"/>
  </ds:schemaRefs>
</ds:datastoreItem>
</file>

<file path=docMetadata/LabelInfo.xml><?xml version="1.0" encoding="utf-8"?>
<clbl:labelList xmlns:clbl="http://schemas.microsoft.com/office/2020/mipLabelMetadata">
  <clbl:label id="{6276c875-7768-4967-88eb-c66a74d102ac}" enabled="1" method="Privileged" siteId="{70de1992-07c6-480f-a318-a1afcba03983}" removed="0"/>
</clbl:labelList>
</file>

<file path=docProps/app.xml><?xml version="1.0" encoding="utf-8"?>
<Properties xmlns="http://schemas.openxmlformats.org/officeDocument/2006/extended-properties" xmlns:vt="http://schemas.openxmlformats.org/officeDocument/2006/docPropsVTypes">
  <Template>UNT Invention Disclosure Form 15 May 2026</Template>
  <TotalTime>12</TotalTime>
  <Pages>4</Pages>
  <Words>828</Words>
  <Characters>4723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North Texas</Company>
  <LinksUpToDate>false</LinksUpToDate>
  <CharactersWithSpaces>5540</CharactersWithSpaces>
  <SharedDoc>false</SharedDoc>
  <HLinks>
    <vt:vector size="6" baseType="variant">
      <vt:variant>
        <vt:i4>6946910</vt:i4>
      </vt:variant>
      <vt:variant>
        <vt:i4>0</vt:i4>
      </vt:variant>
      <vt:variant>
        <vt:i4>0</vt:i4>
      </vt:variant>
      <vt:variant>
        <vt:i4>5</vt:i4>
      </vt:variant>
      <vt:variant>
        <vt:lpwstr>mailto:patents@unt.edu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Mahbub, Ayeman</dc:creator>
  <cp:keywords/>
  <dc:description/>
  <cp:lastModifiedBy>Oneill, Peter</cp:lastModifiedBy>
  <cp:revision>4</cp:revision>
  <dcterms:created xsi:type="dcterms:W3CDTF">2026-05-15T14:22:00Z</dcterms:created>
  <dcterms:modified xsi:type="dcterms:W3CDTF">2026-05-15T14:31:00Z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0x0101001291B207000D7F4EBAA7F4FE9E37DBD0</vt:lpwstr>
  </property>
</Properties>
</file>